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A8CB4" w14:textId="245B684C" w:rsidR="00564A34" w:rsidRDefault="00F83D8E" w:rsidP="001D1F34">
      <w:pPr>
        <w:tabs>
          <w:tab w:val="left" w:pos="1843"/>
          <w:tab w:val="left" w:pos="1985"/>
        </w:tabs>
        <w:spacing w:line="288" w:lineRule="auto"/>
        <w:rPr>
          <w:b/>
          <w:color w:val="003D69"/>
          <w:szCs w:val="22"/>
          <w:lang w:val="en-AU"/>
        </w:rPr>
      </w:pPr>
      <w:r>
        <w:rPr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53F1B" wp14:editId="7D6212BC">
                <wp:simplePos x="0" y="0"/>
                <wp:positionH relativeFrom="margin">
                  <wp:align>left</wp:align>
                </wp:positionH>
                <wp:positionV relativeFrom="paragraph">
                  <wp:posOffset>748664</wp:posOffset>
                </wp:positionV>
                <wp:extent cx="6454140" cy="561975"/>
                <wp:effectExtent l="0" t="0" r="381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561975"/>
                        </a:xfrm>
                        <a:prstGeom prst="rect">
                          <a:avLst/>
                        </a:prstGeom>
                        <a:solidFill>
                          <a:srgbClr val="003D6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CD138" w14:textId="22724A4B" w:rsidR="00455752" w:rsidRDefault="00455752" w:rsidP="00F345E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575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Breast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Pr="0045575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ancer</w:t>
                            </w:r>
                          </w:p>
                          <w:p w14:paraId="22453F3A" w14:textId="41040C38" w:rsidR="00CE0F27" w:rsidRPr="00F345EF" w:rsidRDefault="00455752" w:rsidP="00F345E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5575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Current trends in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Pr="0045575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iagnosis and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Pr="0045575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53F1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58.95pt;width:508.2pt;height:44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" fillcolor="#003d69" stroked="f" strokeweight=".5pt">
                <v:textbox>
                  <w:txbxContent>
                    <w:p w14:paraId="7B0CD138" w14:textId="22724A4B" w:rsidR="00455752" w:rsidRDefault="00455752" w:rsidP="00F345EF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575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Breast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 w:rsidRPr="0045575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ancer</w:t>
                      </w:r>
                    </w:p>
                    <w:p w14:paraId="22453F3A" w14:textId="41040C38" w:rsidR="00CE0F27" w:rsidRPr="00F345EF" w:rsidRDefault="00455752" w:rsidP="00F345EF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5575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Current trends in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Pr="0045575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iagnosis and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Pr="0045575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anagement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66432" behindDoc="0" locked="0" layoutInCell="1" allowOverlap="1" wp14:anchorId="69EFDF01" wp14:editId="706C2096">
            <wp:simplePos x="0" y="0"/>
            <wp:positionH relativeFrom="margin">
              <wp:posOffset>-11430</wp:posOffset>
            </wp:positionH>
            <wp:positionV relativeFrom="paragraph">
              <wp:posOffset>0</wp:posOffset>
            </wp:positionV>
            <wp:extent cx="6469380" cy="742315"/>
            <wp:effectExtent l="0" t="0" r="7620" b="635"/>
            <wp:wrapThrough wrapText="bothSides">
              <wp:wrapPolygon edited="0">
                <wp:start x="0" y="0"/>
                <wp:lineTo x="0" y="21064"/>
                <wp:lineTo x="21562" y="21064"/>
                <wp:lineTo x="2156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untry Road.jpg"/>
                    <pic:cNvPicPr/>
                  </pic:nvPicPr>
                  <pic:blipFill rotWithShape="1">
                    <a:blip r:embed="rId11">
                      <a:extLst/>
                    </a:blip>
                    <a:srcRect t="25511" b="20140"/>
                    <a:stretch/>
                  </pic:blipFill>
                  <pic:spPr bwMode="auto">
                    <a:xfrm>
                      <a:off x="0" y="0"/>
                      <a:ext cx="6469380" cy="74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90961">
        <w:rPr>
          <w:b/>
          <w:color w:val="003D69"/>
          <w:szCs w:val="22"/>
          <w:lang w:val="en-AU"/>
        </w:rPr>
        <w:t>Wede</w:t>
      </w:r>
      <w:proofErr w:type="spellEnd"/>
    </w:p>
    <w:p w14:paraId="6C8D4673" w14:textId="7A7E7E58" w:rsidR="00564A34" w:rsidRDefault="00F83D8E" w:rsidP="001D1F34">
      <w:pPr>
        <w:tabs>
          <w:tab w:val="left" w:pos="1843"/>
          <w:tab w:val="left" w:pos="1985"/>
        </w:tabs>
        <w:spacing w:line="288" w:lineRule="auto"/>
        <w:rPr>
          <w:b/>
          <w:color w:val="003D69"/>
          <w:szCs w:val="22"/>
          <w:lang w:val="en-AU"/>
        </w:rPr>
      </w:pPr>
      <w:r w:rsidRPr="0079204F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2453F1F" wp14:editId="644B35E4">
                <wp:simplePos x="0" y="0"/>
                <wp:positionH relativeFrom="margin">
                  <wp:align>left</wp:align>
                </wp:positionH>
                <wp:positionV relativeFrom="paragraph">
                  <wp:posOffset>143510</wp:posOffset>
                </wp:positionV>
                <wp:extent cx="6454140" cy="2314575"/>
                <wp:effectExtent l="0" t="0" r="2286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231457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72C93" w14:textId="77777777" w:rsidR="00514C56" w:rsidRDefault="00514C56" w:rsidP="00755EDF">
                            <w:pPr>
                              <w:jc w:val="both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18D234DE" w14:textId="77777777" w:rsidR="0055335D" w:rsidRDefault="0055335D" w:rsidP="00455752">
                            <w:pPr>
                              <w:jc w:val="center"/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 w:val="24"/>
                              </w:rPr>
                            </w:pPr>
                          </w:p>
                          <w:p w14:paraId="09D7304B" w14:textId="3490246D" w:rsidR="0075669D" w:rsidRPr="00455752" w:rsidRDefault="00455752" w:rsidP="00455752">
                            <w:pPr>
                              <w:jc w:val="center"/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 w:val="24"/>
                              </w:rPr>
                              <w:t xml:space="preserve">This </w:t>
                            </w: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 w:val="24"/>
                              </w:rPr>
                              <w:t xml:space="preserve">interactive session </w:t>
                            </w:r>
                            <w:r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 w:val="24"/>
                              </w:rPr>
                              <w:t xml:space="preserve">will provide an </w:t>
                            </w: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 w:val="24"/>
                              </w:rPr>
                              <w:t>about current trends in the diagnosis and management of breast cancer.</w:t>
                            </w:r>
                            <w:r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 w:val="24"/>
                              </w:rPr>
                              <w:t xml:space="preserve"> The learning outcomes are as follows:</w:t>
                            </w:r>
                          </w:p>
                          <w:p w14:paraId="0D981B4B" w14:textId="77777777" w:rsidR="00455752" w:rsidRPr="00455752" w:rsidRDefault="00455752" w:rsidP="0075669D">
                            <w:pPr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 w:val="24"/>
                              </w:rPr>
                            </w:pPr>
                          </w:p>
                          <w:p w14:paraId="7B52091C" w14:textId="77777777" w:rsidR="00455752" w:rsidRPr="00455752" w:rsidRDefault="00455752" w:rsidP="00455752">
                            <w:pPr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</w:pP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  <w:t>•</w:t>
                            </w: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  <w:tab/>
                              <w:t>Understand how to investigate a new breast cancer</w:t>
                            </w:r>
                          </w:p>
                          <w:p w14:paraId="15346A44" w14:textId="77777777" w:rsidR="00455752" w:rsidRPr="00455752" w:rsidRDefault="00455752" w:rsidP="00455752">
                            <w:pPr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</w:pP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  <w:t>•</w:t>
                            </w: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  <w:tab/>
                              <w:t>Be able to better interpret histopathology reports</w:t>
                            </w:r>
                          </w:p>
                          <w:p w14:paraId="16DD662F" w14:textId="77777777" w:rsidR="00455752" w:rsidRPr="00455752" w:rsidRDefault="00455752" w:rsidP="00455752">
                            <w:pPr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</w:pP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  <w:t>•</w:t>
                            </w: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  <w:tab/>
                              <w:t>Understand the scope of oncoplastic breast surgery</w:t>
                            </w:r>
                          </w:p>
                          <w:p w14:paraId="75A6893E" w14:textId="606BBCFD" w:rsidR="00265213" w:rsidRPr="00455752" w:rsidRDefault="00455752" w:rsidP="00455752">
                            <w:pPr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</w:pP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  <w:t>•</w:t>
                            </w: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  <w:tab/>
                              <w:t>Understand what is and isn’t available locally</w:t>
                            </w:r>
                          </w:p>
                          <w:p w14:paraId="203E2A80" w14:textId="4760EE36" w:rsidR="00455752" w:rsidRPr="00455752" w:rsidRDefault="00455752" w:rsidP="00455752">
                            <w:pPr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</w:pP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  <w:t>•</w:t>
                            </w:r>
                            <w:r w:rsidRPr="00455752">
                              <w:rPr>
                                <w:rFonts w:cs="Arial"/>
                                <w:bCs/>
                                <w:color w:val="002060"/>
                                <w:spacing w:val="-1"/>
                                <w:szCs w:val="20"/>
                              </w:rPr>
                              <w:tab/>
                              <w:t>Be able to adequately inform patients about prognosis and treatment options</w:t>
                            </w:r>
                          </w:p>
                          <w:p w14:paraId="65EFD274" w14:textId="77777777" w:rsidR="00265213" w:rsidRDefault="00265213" w:rsidP="00907B66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BF9000"/>
                                <w:spacing w:val="-1"/>
                                <w:szCs w:val="20"/>
                              </w:rPr>
                            </w:pPr>
                          </w:p>
                          <w:p w14:paraId="7E8898C8" w14:textId="77777777" w:rsidR="004D3E53" w:rsidRDefault="008E370B" w:rsidP="00DE3E0A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BF9000"/>
                                <w:spacing w:val="-1"/>
                                <w:szCs w:val="20"/>
                              </w:rPr>
                            </w:pPr>
                            <w:r w:rsidRPr="008A1A7D">
                              <w:rPr>
                                <w:rFonts w:cs="Arial"/>
                                <w:b/>
                                <w:bCs/>
                                <w:color w:val="BF9000"/>
                                <w:spacing w:val="-1"/>
                                <w:szCs w:val="20"/>
                              </w:rPr>
                              <w:t>Presented by</w:t>
                            </w:r>
                            <w:r w:rsidR="00903638">
                              <w:rPr>
                                <w:rFonts w:cs="Arial"/>
                                <w:b/>
                                <w:bCs/>
                                <w:color w:val="BF9000"/>
                                <w:spacing w:val="-1"/>
                                <w:szCs w:val="20"/>
                              </w:rPr>
                              <w:t xml:space="preserve">: </w:t>
                            </w:r>
                          </w:p>
                          <w:p w14:paraId="22453F45" w14:textId="61E29EE7" w:rsidR="00F345EF" w:rsidRPr="00DE3E0A" w:rsidRDefault="00455752" w:rsidP="00DE3E0A">
                            <w:pPr>
                              <w:jc w:val="center"/>
                              <w:rPr>
                                <w:b/>
                                <w:color w:val="003D69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color w:val="003D69"/>
                                <w:szCs w:val="22"/>
                              </w:rPr>
                              <w:t xml:space="preserve">Dr Neil </w:t>
                            </w:r>
                            <w:proofErr w:type="spellStart"/>
                            <w:r>
                              <w:rPr>
                                <w:b/>
                                <w:color w:val="003D69"/>
                                <w:szCs w:val="22"/>
                              </w:rPr>
                              <w:t>Meulman</w:t>
                            </w:r>
                            <w:proofErr w:type="spellEnd"/>
                            <w:r>
                              <w:rPr>
                                <w:b/>
                                <w:color w:val="003D69"/>
                                <w:szCs w:val="22"/>
                              </w:rPr>
                              <w:t xml:space="preserve"> | General Surgeon | Bathurst </w:t>
                            </w:r>
                            <w:r w:rsidR="004D3E53">
                              <w:rPr>
                                <w:b/>
                                <w:color w:val="003D69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3F1F" id="Text Box 2" o:spid="_x0000_s1027" type="#_x0000_t202" style="position:absolute;margin-left:0;margin-top:11.3pt;width:508.2pt;height:182.25pt;z-index:25163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" fillcolor="white [3201]" strokecolor="#5a5a5a [2109]" strokeweight=".5pt">
                <v:textbox>
                  <w:txbxContent>
                    <w:p w14:paraId="1F272C93" w14:textId="77777777" w:rsidR="00514C56" w:rsidRDefault="00514C56" w:rsidP="00755EDF">
                      <w:pPr>
                        <w:jc w:val="both"/>
                        <w:rPr>
                          <w:sz w:val="20"/>
                          <w:szCs w:val="20"/>
                          <w:highlight w:val="yellow"/>
                        </w:rPr>
                      </w:pPr>
                    </w:p>
                    <w:p w14:paraId="18D234DE" w14:textId="77777777" w:rsidR="0055335D" w:rsidRDefault="0055335D" w:rsidP="00455752">
                      <w:pPr>
                        <w:jc w:val="center"/>
                        <w:rPr>
                          <w:rFonts w:cs="Arial"/>
                          <w:bCs/>
                          <w:color w:val="002060"/>
                          <w:spacing w:val="-1"/>
                          <w:sz w:val="24"/>
                        </w:rPr>
                      </w:pPr>
                    </w:p>
                    <w:p w14:paraId="09D7304B" w14:textId="3490246D" w:rsidR="0075669D" w:rsidRPr="00455752" w:rsidRDefault="00455752" w:rsidP="00455752">
                      <w:pPr>
                        <w:jc w:val="center"/>
                        <w:rPr>
                          <w:rFonts w:cs="Arial"/>
                          <w:bCs/>
                          <w:color w:val="002060"/>
                          <w:spacing w:val="-1"/>
                          <w:sz w:val="24"/>
                        </w:rPr>
                      </w:pPr>
                      <w:r>
                        <w:rPr>
                          <w:rFonts w:cs="Arial"/>
                          <w:bCs/>
                          <w:color w:val="002060"/>
                          <w:spacing w:val="-1"/>
                          <w:sz w:val="24"/>
                        </w:rPr>
                        <w:t xml:space="preserve">This </w:t>
                      </w: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 w:val="24"/>
                        </w:rPr>
                        <w:t xml:space="preserve">interactive session </w:t>
                      </w:r>
                      <w:r>
                        <w:rPr>
                          <w:rFonts w:cs="Arial"/>
                          <w:bCs/>
                          <w:color w:val="002060"/>
                          <w:spacing w:val="-1"/>
                          <w:sz w:val="24"/>
                        </w:rPr>
                        <w:t xml:space="preserve">will provide an </w:t>
                      </w: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 w:val="24"/>
                        </w:rPr>
                        <w:t>about current trends in the diagnosis and management of breast cancer.</w:t>
                      </w:r>
                      <w:r>
                        <w:rPr>
                          <w:rFonts w:cs="Arial"/>
                          <w:bCs/>
                          <w:color w:val="002060"/>
                          <w:spacing w:val="-1"/>
                          <w:sz w:val="24"/>
                        </w:rPr>
                        <w:t xml:space="preserve"> The learning outcomes are as follows:</w:t>
                      </w:r>
                    </w:p>
                    <w:p w14:paraId="0D981B4B" w14:textId="77777777" w:rsidR="00455752" w:rsidRPr="00455752" w:rsidRDefault="00455752" w:rsidP="0075669D">
                      <w:pPr>
                        <w:rPr>
                          <w:rFonts w:cs="Arial"/>
                          <w:bCs/>
                          <w:color w:val="002060"/>
                          <w:spacing w:val="-1"/>
                          <w:sz w:val="24"/>
                        </w:rPr>
                      </w:pPr>
                    </w:p>
                    <w:p w14:paraId="7B52091C" w14:textId="77777777" w:rsidR="00455752" w:rsidRPr="00455752" w:rsidRDefault="00455752" w:rsidP="00455752">
                      <w:pPr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</w:pP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  <w:t>•</w:t>
                      </w: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  <w:tab/>
                        <w:t>Understand how to investigate a new breast cancer</w:t>
                      </w:r>
                    </w:p>
                    <w:p w14:paraId="15346A44" w14:textId="77777777" w:rsidR="00455752" w:rsidRPr="00455752" w:rsidRDefault="00455752" w:rsidP="00455752">
                      <w:pPr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</w:pP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  <w:t>•</w:t>
                      </w: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  <w:tab/>
                        <w:t>Be able to better interpret histopathology reports</w:t>
                      </w:r>
                    </w:p>
                    <w:p w14:paraId="16DD662F" w14:textId="77777777" w:rsidR="00455752" w:rsidRPr="00455752" w:rsidRDefault="00455752" w:rsidP="00455752">
                      <w:pPr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</w:pP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  <w:t>•</w:t>
                      </w: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  <w:tab/>
                        <w:t>Understand the scope of oncoplastic breast surgery</w:t>
                      </w:r>
                    </w:p>
                    <w:p w14:paraId="75A6893E" w14:textId="606BBCFD" w:rsidR="00265213" w:rsidRPr="00455752" w:rsidRDefault="00455752" w:rsidP="00455752">
                      <w:pPr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</w:pP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  <w:t>•</w:t>
                      </w: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  <w:tab/>
                        <w:t>Understand what is and isn’t available locally</w:t>
                      </w:r>
                    </w:p>
                    <w:p w14:paraId="203E2A80" w14:textId="4760EE36" w:rsidR="00455752" w:rsidRPr="00455752" w:rsidRDefault="00455752" w:rsidP="00455752">
                      <w:pPr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</w:pP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  <w:t>•</w:t>
                      </w:r>
                      <w:r w:rsidRPr="00455752">
                        <w:rPr>
                          <w:rFonts w:cs="Arial"/>
                          <w:bCs/>
                          <w:color w:val="002060"/>
                          <w:spacing w:val="-1"/>
                          <w:szCs w:val="20"/>
                        </w:rPr>
                        <w:tab/>
                        <w:t>Be able to adequately inform patients about prognosis and treatment options</w:t>
                      </w:r>
                    </w:p>
                    <w:p w14:paraId="65EFD274" w14:textId="77777777" w:rsidR="00265213" w:rsidRDefault="00265213" w:rsidP="00907B66">
                      <w:pPr>
                        <w:jc w:val="center"/>
                        <w:rPr>
                          <w:rFonts w:cs="Arial"/>
                          <w:b/>
                          <w:bCs/>
                          <w:color w:val="BF9000"/>
                          <w:spacing w:val="-1"/>
                          <w:szCs w:val="20"/>
                        </w:rPr>
                      </w:pPr>
                    </w:p>
                    <w:p w14:paraId="7E8898C8" w14:textId="77777777" w:rsidR="004D3E53" w:rsidRDefault="008E370B" w:rsidP="00DE3E0A">
                      <w:pPr>
                        <w:jc w:val="center"/>
                        <w:rPr>
                          <w:rFonts w:cs="Arial"/>
                          <w:b/>
                          <w:bCs/>
                          <w:color w:val="BF9000"/>
                          <w:spacing w:val="-1"/>
                          <w:szCs w:val="20"/>
                        </w:rPr>
                      </w:pPr>
                      <w:r w:rsidRPr="008A1A7D">
                        <w:rPr>
                          <w:rFonts w:cs="Arial"/>
                          <w:b/>
                          <w:bCs/>
                          <w:color w:val="BF9000"/>
                          <w:spacing w:val="-1"/>
                          <w:szCs w:val="20"/>
                        </w:rPr>
                        <w:t>Presented by</w:t>
                      </w:r>
                      <w:r w:rsidR="00903638">
                        <w:rPr>
                          <w:rFonts w:cs="Arial"/>
                          <w:b/>
                          <w:bCs/>
                          <w:color w:val="BF9000"/>
                          <w:spacing w:val="-1"/>
                          <w:szCs w:val="20"/>
                        </w:rPr>
                        <w:t xml:space="preserve">: </w:t>
                      </w:r>
                    </w:p>
                    <w:p w14:paraId="22453F45" w14:textId="61E29EE7" w:rsidR="00F345EF" w:rsidRPr="00DE3E0A" w:rsidRDefault="00455752" w:rsidP="00DE3E0A">
                      <w:pPr>
                        <w:jc w:val="center"/>
                        <w:rPr>
                          <w:b/>
                          <w:color w:val="003D69"/>
                          <w:szCs w:val="22"/>
                          <w:highlight w:val="yellow"/>
                        </w:rPr>
                      </w:pPr>
                      <w:r>
                        <w:rPr>
                          <w:b/>
                          <w:color w:val="003D69"/>
                          <w:szCs w:val="22"/>
                        </w:rPr>
                        <w:t xml:space="preserve">Dr Neil </w:t>
                      </w:r>
                      <w:proofErr w:type="spellStart"/>
                      <w:r>
                        <w:rPr>
                          <w:b/>
                          <w:color w:val="003D69"/>
                          <w:szCs w:val="22"/>
                        </w:rPr>
                        <w:t>Meulman</w:t>
                      </w:r>
                      <w:proofErr w:type="spellEnd"/>
                      <w:r>
                        <w:rPr>
                          <w:b/>
                          <w:color w:val="003D69"/>
                          <w:szCs w:val="22"/>
                        </w:rPr>
                        <w:t xml:space="preserve"> | General Surgeon | Bathurst </w:t>
                      </w:r>
                      <w:r w:rsidR="004D3E53">
                        <w:rPr>
                          <w:b/>
                          <w:color w:val="003D69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22AF9B" w14:textId="31BEA9A2" w:rsidR="00564A34" w:rsidRDefault="00564A34" w:rsidP="001D1F34">
      <w:pPr>
        <w:tabs>
          <w:tab w:val="left" w:pos="1843"/>
          <w:tab w:val="left" w:pos="1985"/>
        </w:tabs>
        <w:spacing w:line="288" w:lineRule="auto"/>
        <w:rPr>
          <w:b/>
          <w:color w:val="003D69"/>
          <w:szCs w:val="22"/>
          <w:lang w:val="en-AU"/>
        </w:rPr>
      </w:pPr>
    </w:p>
    <w:p w14:paraId="137D1B02" w14:textId="2752F028" w:rsidR="00564A34" w:rsidRDefault="00564A34" w:rsidP="00564A34">
      <w:pPr>
        <w:tabs>
          <w:tab w:val="left" w:pos="2352"/>
        </w:tabs>
        <w:spacing w:line="288" w:lineRule="auto"/>
        <w:rPr>
          <w:b/>
          <w:color w:val="003D69"/>
          <w:szCs w:val="22"/>
          <w:lang w:val="en-AU"/>
        </w:rPr>
      </w:pPr>
      <w:r>
        <w:rPr>
          <w:b/>
          <w:color w:val="003D69"/>
          <w:szCs w:val="22"/>
          <w:lang w:val="en-AU"/>
        </w:rPr>
        <w:tab/>
      </w:r>
    </w:p>
    <w:p w14:paraId="7F616C9B" w14:textId="1D67D7D7" w:rsidR="00564A34" w:rsidRDefault="00564A34" w:rsidP="00564A34">
      <w:pPr>
        <w:tabs>
          <w:tab w:val="left" w:pos="2352"/>
        </w:tabs>
        <w:spacing w:line="288" w:lineRule="auto"/>
        <w:rPr>
          <w:b/>
          <w:color w:val="003D69"/>
          <w:szCs w:val="22"/>
          <w:lang w:val="en-AU"/>
        </w:rPr>
      </w:pPr>
    </w:p>
    <w:p w14:paraId="5D1C45F4" w14:textId="50939148" w:rsidR="00564A34" w:rsidRDefault="00564A34" w:rsidP="00564A34">
      <w:pPr>
        <w:tabs>
          <w:tab w:val="left" w:pos="2352"/>
        </w:tabs>
        <w:spacing w:line="288" w:lineRule="auto"/>
        <w:rPr>
          <w:b/>
          <w:color w:val="003D69"/>
          <w:szCs w:val="22"/>
          <w:lang w:val="en-AU"/>
        </w:rPr>
      </w:pPr>
    </w:p>
    <w:p w14:paraId="4B10DFE4" w14:textId="54F3C8D5" w:rsidR="00564A34" w:rsidRDefault="00564A34" w:rsidP="00564A34">
      <w:pPr>
        <w:tabs>
          <w:tab w:val="left" w:pos="2352"/>
        </w:tabs>
        <w:spacing w:line="288" w:lineRule="auto"/>
        <w:rPr>
          <w:b/>
          <w:color w:val="003D69"/>
          <w:szCs w:val="22"/>
          <w:lang w:val="en-AU"/>
        </w:rPr>
      </w:pPr>
    </w:p>
    <w:p w14:paraId="3EF3B76B" w14:textId="2A07F957" w:rsidR="00564A34" w:rsidRDefault="00564A34" w:rsidP="00564A34">
      <w:pPr>
        <w:tabs>
          <w:tab w:val="left" w:pos="2352"/>
        </w:tabs>
        <w:spacing w:line="288" w:lineRule="auto"/>
        <w:rPr>
          <w:b/>
          <w:color w:val="003D69"/>
          <w:szCs w:val="22"/>
          <w:lang w:val="en-AU"/>
        </w:rPr>
      </w:pPr>
    </w:p>
    <w:p w14:paraId="2254848B" w14:textId="36FB809E" w:rsidR="00564A34" w:rsidRDefault="00564A34" w:rsidP="00564A34">
      <w:pPr>
        <w:tabs>
          <w:tab w:val="left" w:pos="2352"/>
        </w:tabs>
        <w:spacing w:line="288" w:lineRule="auto"/>
        <w:rPr>
          <w:b/>
          <w:color w:val="003D69"/>
          <w:szCs w:val="22"/>
          <w:lang w:val="en-AU"/>
        </w:r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363"/>
      </w:tblGrid>
      <w:tr w:rsidR="00903638" w:rsidRPr="00354194" w14:paraId="1F93A9AC" w14:textId="77777777" w:rsidTr="00E26680">
        <w:tc>
          <w:tcPr>
            <w:tcW w:w="1843" w:type="dxa"/>
          </w:tcPr>
          <w:p w14:paraId="75BAA687" w14:textId="77777777" w:rsidR="004D3E53" w:rsidRDefault="004D3E53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</w:p>
          <w:p w14:paraId="21911A22" w14:textId="77777777" w:rsidR="004D3E53" w:rsidRDefault="004D3E53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</w:p>
          <w:p w14:paraId="57005345" w14:textId="77777777" w:rsidR="0075669D" w:rsidRDefault="0075669D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</w:p>
          <w:p w14:paraId="602F8F54" w14:textId="77777777" w:rsidR="0075669D" w:rsidRDefault="0075669D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</w:p>
          <w:p w14:paraId="0D38A7DB" w14:textId="77777777" w:rsidR="0075669D" w:rsidRDefault="0075669D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</w:p>
          <w:p w14:paraId="08C2AA77" w14:textId="77777777" w:rsidR="0075669D" w:rsidRDefault="0075669D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</w:p>
          <w:p w14:paraId="6B169B71" w14:textId="77777777" w:rsidR="0075669D" w:rsidRDefault="0075669D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</w:p>
          <w:p w14:paraId="4AE0D23B" w14:textId="2BAE9498" w:rsidR="00903638" w:rsidRPr="00903638" w:rsidRDefault="00903638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  <w:r w:rsidRPr="00903638"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  <w:t>Date:</w:t>
            </w:r>
          </w:p>
        </w:tc>
        <w:tc>
          <w:tcPr>
            <w:tcW w:w="8363" w:type="dxa"/>
          </w:tcPr>
          <w:p w14:paraId="76D4D7F2" w14:textId="77777777" w:rsidR="004D3E53" w:rsidRDefault="004D3E53" w:rsidP="00626FB1">
            <w:pPr>
              <w:spacing w:after="120"/>
              <w:rPr>
                <w:rFonts w:cs="Arial"/>
                <w:b/>
                <w:color w:val="003D69"/>
                <w:sz w:val="24"/>
                <w:szCs w:val="20"/>
              </w:rPr>
            </w:pPr>
          </w:p>
          <w:p w14:paraId="6B77E3CB" w14:textId="77777777" w:rsidR="0075669D" w:rsidRDefault="0075669D" w:rsidP="00626FB1">
            <w:pPr>
              <w:spacing w:after="120"/>
              <w:rPr>
                <w:rFonts w:cs="Arial"/>
                <w:b/>
                <w:color w:val="003D69"/>
                <w:sz w:val="24"/>
                <w:szCs w:val="20"/>
              </w:rPr>
            </w:pPr>
          </w:p>
          <w:p w14:paraId="27F9AAFF" w14:textId="77777777" w:rsidR="0075669D" w:rsidRDefault="0075669D" w:rsidP="00626FB1">
            <w:pPr>
              <w:spacing w:after="120"/>
              <w:rPr>
                <w:rFonts w:cs="Arial"/>
                <w:b/>
                <w:color w:val="003D69"/>
                <w:sz w:val="24"/>
                <w:szCs w:val="20"/>
              </w:rPr>
            </w:pPr>
          </w:p>
          <w:p w14:paraId="187E1312" w14:textId="77777777" w:rsidR="0075669D" w:rsidRDefault="0075669D" w:rsidP="00626FB1">
            <w:pPr>
              <w:spacing w:after="120"/>
              <w:rPr>
                <w:rFonts w:cs="Arial"/>
                <w:b/>
                <w:color w:val="003D69"/>
                <w:sz w:val="24"/>
                <w:szCs w:val="20"/>
              </w:rPr>
            </w:pPr>
          </w:p>
          <w:p w14:paraId="3F8ADDE9" w14:textId="5CAACEB5" w:rsidR="00903638" w:rsidRDefault="004D3E53" w:rsidP="00626FB1">
            <w:pPr>
              <w:spacing w:after="120"/>
              <w:rPr>
                <w:rFonts w:cs="Arial"/>
                <w:b/>
                <w:color w:val="003D69"/>
                <w:sz w:val="24"/>
                <w:szCs w:val="20"/>
              </w:rPr>
            </w:pPr>
            <w:r>
              <w:rPr>
                <w:rFonts w:cs="Arial"/>
                <w:b/>
                <w:color w:val="003D69"/>
                <w:sz w:val="24"/>
                <w:szCs w:val="20"/>
              </w:rPr>
              <w:t>Wednesday 3</w:t>
            </w:r>
            <w:r w:rsidR="00455752">
              <w:rPr>
                <w:rFonts w:cs="Arial"/>
                <w:b/>
                <w:color w:val="003D69"/>
                <w:sz w:val="24"/>
                <w:szCs w:val="20"/>
              </w:rPr>
              <w:t>0</w:t>
            </w:r>
            <w:r w:rsidR="00455752" w:rsidRPr="00455752">
              <w:rPr>
                <w:rFonts w:cs="Arial"/>
                <w:b/>
                <w:color w:val="003D69"/>
                <w:sz w:val="24"/>
                <w:szCs w:val="20"/>
                <w:vertAlign w:val="superscript"/>
              </w:rPr>
              <w:t>th</w:t>
            </w:r>
            <w:r w:rsidR="00455752">
              <w:rPr>
                <w:rFonts w:cs="Arial"/>
                <w:b/>
                <w:color w:val="003D69"/>
                <w:sz w:val="24"/>
                <w:szCs w:val="20"/>
              </w:rPr>
              <w:t xml:space="preserve"> October</w:t>
            </w:r>
            <w:r>
              <w:rPr>
                <w:rFonts w:cs="Arial"/>
                <w:b/>
                <w:color w:val="003D69"/>
                <w:sz w:val="24"/>
                <w:szCs w:val="20"/>
              </w:rPr>
              <w:t xml:space="preserve"> </w:t>
            </w:r>
            <w:r w:rsidR="007732BC">
              <w:rPr>
                <w:rFonts w:cs="Arial"/>
                <w:b/>
                <w:color w:val="003D69"/>
                <w:sz w:val="24"/>
                <w:szCs w:val="20"/>
              </w:rPr>
              <w:t>2019</w:t>
            </w:r>
          </w:p>
          <w:p w14:paraId="2DEE071D" w14:textId="3F086155" w:rsidR="005E2BD3" w:rsidRPr="005E2BD3" w:rsidRDefault="005E2BD3" w:rsidP="00626FB1">
            <w:pPr>
              <w:spacing w:after="120"/>
              <w:rPr>
                <w:rFonts w:cs="Arial"/>
                <w:b/>
                <w:color w:val="003D69"/>
                <w:sz w:val="18"/>
                <w:szCs w:val="20"/>
              </w:rPr>
            </w:pPr>
            <w:bookmarkStart w:id="0" w:name="_GoBack"/>
            <w:bookmarkEnd w:id="0"/>
          </w:p>
        </w:tc>
      </w:tr>
      <w:tr w:rsidR="00903638" w:rsidRPr="00354194" w14:paraId="12BC894D" w14:textId="77777777" w:rsidTr="00E26680">
        <w:tc>
          <w:tcPr>
            <w:tcW w:w="1843" w:type="dxa"/>
          </w:tcPr>
          <w:p w14:paraId="7EE0DF8E" w14:textId="77777777" w:rsidR="00903638" w:rsidRPr="00903638" w:rsidRDefault="00903638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  <w:r w:rsidRPr="00903638"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  <w:t>Time:</w:t>
            </w:r>
          </w:p>
        </w:tc>
        <w:tc>
          <w:tcPr>
            <w:tcW w:w="8363" w:type="dxa"/>
          </w:tcPr>
          <w:p w14:paraId="5BD3E179" w14:textId="7A2366F8" w:rsidR="00903638" w:rsidRDefault="007732BC" w:rsidP="00626FB1">
            <w:pPr>
              <w:spacing w:after="120"/>
              <w:rPr>
                <w:rFonts w:cs="Arial"/>
                <w:b/>
                <w:color w:val="003D69"/>
                <w:sz w:val="20"/>
                <w:szCs w:val="20"/>
              </w:rPr>
            </w:pPr>
            <w:r>
              <w:rPr>
                <w:rFonts w:cs="Arial"/>
                <w:b/>
                <w:color w:val="003D69"/>
                <w:sz w:val="20"/>
                <w:szCs w:val="20"/>
              </w:rPr>
              <w:t>6.</w:t>
            </w:r>
            <w:r w:rsidR="00455752">
              <w:rPr>
                <w:rFonts w:cs="Arial"/>
                <w:b/>
                <w:color w:val="003D69"/>
                <w:sz w:val="20"/>
                <w:szCs w:val="20"/>
              </w:rPr>
              <w:t>30</w:t>
            </w:r>
            <w:r>
              <w:rPr>
                <w:rFonts w:cs="Arial"/>
                <w:b/>
                <w:color w:val="003D69"/>
                <w:sz w:val="20"/>
                <w:szCs w:val="20"/>
              </w:rPr>
              <w:t>pm to 8.</w:t>
            </w:r>
            <w:r w:rsidR="009F174D">
              <w:rPr>
                <w:rFonts w:cs="Arial"/>
                <w:b/>
                <w:color w:val="003D69"/>
                <w:sz w:val="20"/>
                <w:szCs w:val="20"/>
              </w:rPr>
              <w:t>30</w:t>
            </w:r>
            <w:r>
              <w:rPr>
                <w:rFonts w:cs="Arial"/>
                <w:b/>
                <w:color w:val="003D69"/>
                <w:sz w:val="20"/>
                <w:szCs w:val="20"/>
              </w:rPr>
              <w:t>pm</w:t>
            </w:r>
          </w:p>
          <w:p w14:paraId="13ED5402" w14:textId="4D6FF9ED" w:rsidR="005E2BD3" w:rsidRPr="005E2BD3" w:rsidRDefault="005E2BD3" w:rsidP="00626FB1">
            <w:pPr>
              <w:spacing w:after="120"/>
              <w:rPr>
                <w:rFonts w:cs="Arial"/>
                <w:b/>
                <w:color w:val="003D69"/>
                <w:sz w:val="14"/>
                <w:szCs w:val="20"/>
              </w:rPr>
            </w:pPr>
          </w:p>
        </w:tc>
      </w:tr>
      <w:tr w:rsidR="00903638" w:rsidRPr="00354194" w14:paraId="4245BE67" w14:textId="77777777" w:rsidTr="00E26680">
        <w:tc>
          <w:tcPr>
            <w:tcW w:w="1843" w:type="dxa"/>
          </w:tcPr>
          <w:p w14:paraId="65EC07C4" w14:textId="77777777" w:rsidR="00903638" w:rsidRPr="00903638" w:rsidRDefault="00903638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  <w:r w:rsidRPr="00903638"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  <w:t>Location:</w:t>
            </w:r>
          </w:p>
        </w:tc>
        <w:tc>
          <w:tcPr>
            <w:tcW w:w="8363" w:type="dxa"/>
          </w:tcPr>
          <w:p w14:paraId="2AF2DE45" w14:textId="075554FC" w:rsidR="005E2BD3" w:rsidRPr="0074471E" w:rsidRDefault="0074471E" w:rsidP="002721E1">
            <w:pPr>
              <w:spacing w:after="120"/>
              <w:rPr>
                <w:rFonts w:cs="Arial"/>
                <w:b/>
                <w:color w:val="003D69"/>
                <w:sz w:val="20"/>
                <w:szCs w:val="20"/>
              </w:rPr>
            </w:pPr>
            <w:r w:rsidRPr="0074471E">
              <w:rPr>
                <w:rFonts w:cs="Arial"/>
                <w:b/>
                <w:color w:val="003D69"/>
                <w:sz w:val="20"/>
                <w:szCs w:val="20"/>
              </w:rPr>
              <w:t xml:space="preserve">BATHURST – </w:t>
            </w:r>
            <w:r w:rsidR="00265213">
              <w:rPr>
                <w:rFonts w:cs="Arial"/>
                <w:b/>
                <w:color w:val="003D69"/>
                <w:sz w:val="20"/>
                <w:szCs w:val="20"/>
              </w:rPr>
              <w:t xml:space="preserve">PHN Conference Room, Ochre Health Building CSU Campus Bathurst </w:t>
            </w:r>
          </w:p>
        </w:tc>
      </w:tr>
      <w:tr w:rsidR="00903638" w:rsidRPr="00354194" w14:paraId="7C2D3BD3" w14:textId="77777777" w:rsidTr="00E26680">
        <w:tc>
          <w:tcPr>
            <w:tcW w:w="1843" w:type="dxa"/>
          </w:tcPr>
          <w:p w14:paraId="08A65E3F" w14:textId="77777777" w:rsidR="00903638" w:rsidRPr="00903638" w:rsidRDefault="00903638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  <w:r w:rsidRPr="00903638"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  <w:t>Target Audience:</w:t>
            </w:r>
          </w:p>
        </w:tc>
        <w:tc>
          <w:tcPr>
            <w:tcW w:w="8363" w:type="dxa"/>
          </w:tcPr>
          <w:p w14:paraId="614F4786" w14:textId="24A5597E" w:rsidR="00825B48" w:rsidRDefault="005E2BD3" w:rsidP="007732BC">
            <w:pPr>
              <w:spacing w:after="120"/>
              <w:rPr>
                <w:color w:val="003D69"/>
                <w:sz w:val="20"/>
                <w:szCs w:val="20"/>
                <w:lang w:val="en-AU"/>
              </w:rPr>
            </w:pPr>
            <w:r>
              <w:rPr>
                <w:color w:val="003D69"/>
                <w:sz w:val="20"/>
                <w:szCs w:val="20"/>
                <w:lang w:val="en-AU"/>
              </w:rPr>
              <w:t>GPs</w:t>
            </w:r>
            <w:r w:rsidR="00825B48">
              <w:rPr>
                <w:color w:val="003D69"/>
                <w:sz w:val="20"/>
                <w:szCs w:val="20"/>
                <w:lang w:val="en-AU"/>
              </w:rPr>
              <w:t xml:space="preserve">, </w:t>
            </w:r>
            <w:r>
              <w:rPr>
                <w:color w:val="003D69"/>
                <w:sz w:val="20"/>
                <w:szCs w:val="20"/>
                <w:lang w:val="en-AU"/>
              </w:rPr>
              <w:t>Registrars</w:t>
            </w:r>
            <w:r w:rsidR="00825B48">
              <w:rPr>
                <w:color w:val="003D69"/>
                <w:sz w:val="20"/>
                <w:szCs w:val="20"/>
                <w:lang w:val="en-AU"/>
              </w:rPr>
              <w:t xml:space="preserve"> and Medical Students</w:t>
            </w:r>
          </w:p>
          <w:p w14:paraId="2E054A5F" w14:textId="20B28608" w:rsidR="00903638" w:rsidRDefault="00903638" w:rsidP="007732BC">
            <w:pPr>
              <w:spacing w:after="120"/>
              <w:rPr>
                <w:color w:val="003D69"/>
                <w:sz w:val="20"/>
                <w:szCs w:val="20"/>
                <w:lang w:val="en-AU"/>
              </w:rPr>
            </w:pPr>
            <w:r w:rsidRPr="00903638">
              <w:rPr>
                <w:color w:val="003D69"/>
                <w:sz w:val="20"/>
                <w:szCs w:val="20"/>
                <w:lang w:val="en-AU"/>
              </w:rPr>
              <w:t xml:space="preserve">Nurses, </w:t>
            </w:r>
            <w:r w:rsidR="00455752">
              <w:rPr>
                <w:color w:val="003D69"/>
                <w:sz w:val="20"/>
                <w:szCs w:val="20"/>
                <w:lang w:val="en-AU"/>
              </w:rPr>
              <w:t xml:space="preserve">any interested </w:t>
            </w:r>
            <w:r w:rsidRPr="00903638">
              <w:rPr>
                <w:color w:val="003D69"/>
                <w:sz w:val="20"/>
                <w:szCs w:val="20"/>
                <w:lang w:val="en-AU"/>
              </w:rPr>
              <w:t xml:space="preserve">Allied Health </w:t>
            </w:r>
            <w:r w:rsidR="00455752">
              <w:rPr>
                <w:color w:val="003D69"/>
                <w:sz w:val="20"/>
                <w:szCs w:val="20"/>
                <w:lang w:val="en-AU"/>
              </w:rPr>
              <w:t xml:space="preserve">or </w:t>
            </w:r>
            <w:r w:rsidR="00825B48">
              <w:rPr>
                <w:color w:val="003D69"/>
                <w:sz w:val="20"/>
                <w:szCs w:val="20"/>
                <w:lang w:val="en-AU"/>
              </w:rPr>
              <w:t>H</w:t>
            </w:r>
            <w:r w:rsidR="00455752">
              <w:rPr>
                <w:color w:val="003D69"/>
                <w:sz w:val="20"/>
                <w:szCs w:val="20"/>
                <w:lang w:val="en-AU"/>
              </w:rPr>
              <w:t xml:space="preserve">ealthcare </w:t>
            </w:r>
            <w:r w:rsidR="00825B48">
              <w:rPr>
                <w:color w:val="003D69"/>
                <w:sz w:val="20"/>
                <w:szCs w:val="20"/>
                <w:lang w:val="en-AU"/>
              </w:rPr>
              <w:t>P</w:t>
            </w:r>
            <w:r w:rsidR="00455752">
              <w:rPr>
                <w:color w:val="003D69"/>
                <w:sz w:val="20"/>
                <w:szCs w:val="20"/>
                <w:lang w:val="en-AU"/>
              </w:rPr>
              <w:t>rofessionals</w:t>
            </w:r>
            <w:r w:rsidR="00825B48">
              <w:rPr>
                <w:color w:val="003D69"/>
                <w:sz w:val="20"/>
                <w:szCs w:val="20"/>
                <w:lang w:val="en-AU"/>
              </w:rPr>
              <w:t xml:space="preserve"> are also welcome</w:t>
            </w:r>
            <w:r w:rsidR="004D3E53">
              <w:rPr>
                <w:color w:val="003D69"/>
                <w:sz w:val="20"/>
                <w:szCs w:val="20"/>
                <w:lang w:val="en-AU"/>
              </w:rPr>
              <w:t xml:space="preserve">. </w:t>
            </w:r>
          </w:p>
          <w:p w14:paraId="717A4EC8" w14:textId="39C0A1A0" w:rsidR="005E2BD3" w:rsidRPr="005E2BD3" w:rsidRDefault="005E2BD3" w:rsidP="007732BC">
            <w:pPr>
              <w:spacing w:after="120"/>
              <w:rPr>
                <w:rFonts w:cs="Arial"/>
                <w:color w:val="003D69"/>
                <w:sz w:val="12"/>
                <w:szCs w:val="20"/>
              </w:rPr>
            </w:pPr>
          </w:p>
        </w:tc>
      </w:tr>
      <w:tr w:rsidR="00903638" w:rsidRPr="00354194" w14:paraId="6C2FC33E" w14:textId="77777777" w:rsidTr="00E26680">
        <w:tc>
          <w:tcPr>
            <w:tcW w:w="1843" w:type="dxa"/>
          </w:tcPr>
          <w:p w14:paraId="6E5D0084" w14:textId="77777777" w:rsidR="00903638" w:rsidRPr="00903638" w:rsidRDefault="00903638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  <w:r w:rsidRPr="00903638"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  <w:t>Program:</w:t>
            </w:r>
          </w:p>
        </w:tc>
        <w:tc>
          <w:tcPr>
            <w:tcW w:w="8363" w:type="dxa"/>
          </w:tcPr>
          <w:p w14:paraId="00E9B354" w14:textId="7004EA54" w:rsidR="00903638" w:rsidRPr="00903638" w:rsidRDefault="00BA2A5A" w:rsidP="00626FB1">
            <w:pPr>
              <w:tabs>
                <w:tab w:val="left" w:pos="1843"/>
                <w:tab w:val="left" w:pos="2127"/>
                <w:tab w:val="left" w:pos="2410"/>
                <w:tab w:val="left" w:pos="2552"/>
                <w:tab w:val="left" w:pos="3119"/>
              </w:tabs>
              <w:spacing w:line="276" w:lineRule="auto"/>
              <w:ind w:left="709" w:hanging="709"/>
              <w:rPr>
                <w:rFonts w:cs="Arial"/>
                <w:color w:val="003D69"/>
                <w:sz w:val="20"/>
                <w:szCs w:val="20"/>
              </w:rPr>
            </w:pPr>
            <w:r>
              <w:rPr>
                <w:b/>
                <w:color w:val="003D69"/>
                <w:sz w:val="20"/>
                <w:szCs w:val="20"/>
                <w:lang w:val="en-AU"/>
              </w:rPr>
              <w:t>6.</w:t>
            </w:r>
            <w:r w:rsidR="00455752">
              <w:rPr>
                <w:b/>
                <w:color w:val="003D69"/>
                <w:sz w:val="20"/>
                <w:szCs w:val="20"/>
                <w:lang w:val="en-AU"/>
              </w:rPr>
              <w:t>30</w:t>
            </w:r>
            <w:r w:rsidR="00903638" w:rsidRPr="00903638">
              <w:rPr>
                <w:b/>
                <w:color w:val="003D69"/>
                <w:sz w:val="20"/>
                <w:szCs w:val="20"/>
                <w:lang w:val="en-AU"/>
              </w:rPr>
              <w:t xml:space="preserve">pm </w:t>
            </w:r>
            <w:r w:rsidR="00903638" w:rsidRPr="00903638">
              <w:rPr>
                <w:color w:val="003D69"/>
                <w:sz w:val="20"/>
                <w:szCs w:val="20"/>
                <w:lang w:val="en-AU"/>
              </w:rPr>
              <w:t>-</w:t>
            </w:r>
            <w:r w:rsidR="00903638" w:rsidRPr="00903638">
              <w:rPr>
                <w:b/>
                <w:color w:val="003D69"/>
                <w:sz w:val="20"/>
                <w:szCs w:val="20"/>
                <w:lang w:val="en-AU"/>
              </w:rPr>
              <w:t xml:space="preserve"> </w:t>
            </w:r>
            <w:r w:rsidR="00903638" w:rsidRPr="00903638">
              <w:rPr>
                <w:rFonts w:cs="Arial"/>
                <w:color w:val="003D69"/>
                <w:sz w:val="20"/>
                <w:szCs w:val="20"/>
              </w:rPr>
              <w:t>Registration/Light Refreshments (provided)</w:t>
            </w:r>
          </w:p>
          <w:p w14:paraId="20915C3C" w14:textId="69026BD9" w:rsidR="00903638" w:rsidRPr="00903638" w:rsidRDefault="00BA2A5A" w:rsidP="00626FB1">
            <w:pPr>
              <w:tabs>
                <w:tab w:val="left" w:pos="1843"/>
                <w:tab w:val="left" w:pos="2127"/>
                <w:tab w:val="left" w:pos="2410"/>
                <w:tab w:val="left" w:pos="2552"/>
                <w:tab w:val="left" w:pos="3119"/>
              </w:tabs>
              <w:spacing w:line="276" w:lineRule="auto"/>
              <w:ind w:left="709" w:hanging="709"/>
              <w:rPr>
                <w:rFonts w:cs="Arial"/>
                <w:color w:val="003D69"/>
                <w:sz w:val="20"/>
                <w:szCs w:val="20"/>
              </w:rPr>
            </w:pPr>
            <w:r>
              <w:rPr>
                <w:rFonts w:cs="Arial"/>
                <w:b/>
                <w:color w:val="003D69"/>
                <w:sz w:val="20"/>
                <w:szCs w:val="20"/>
              </w:rPr>
              <w:t>6.</w:t>
            </w:r>
            <w:r w:rsidR="00455752">
              <w:rPr>
                <w:rFonts w:cs="Arial"/>
                <w:b/>
                <w:color w:val="003D69"/>
                <w:sz w:val="20"/>
                <w:szCs w:val="20"/>
              </w:rPr>
              <w:t>5</w:t>
            </w:r>
            <w:r w:rsidR="004D3E53">
              <w:rPr>
                <w:rFonts w:cs="Arial"/>
                <w:b/>
                <w:color w:val="003D69"/>
                <w:sz w:val="20"/>
                <w:szCs w:val="20"/>
              </w:rPr>
              <w:t>5</w:t>
            </w:r>
            <w:r w:rsidR="00903638" w:rsidRPr="00903638">
              <w:rPr>
                <w:rFonts w:cs="Arial"/>
                <w:b/>
                <w:color w:val="003D69"/>
                <w:sz w:val="20"/>
                <w:szCs w:val="20"/>
              </w:rPr>
              <w:t xml:space="preserve">pm </w:t>
            </w:r>
            <w:r w:rsidR="00903638" w:rsidRPr="00903638">
              <w:rPr>
                <w:rFonts w:cs="Arial"/>
                <w:color w:val="003D69"/>
                <w:sz w:val="20"/>
                <w:szCs w:val="20"/>
              </w:rPr>
              <w:t>-</w:t>
            </w:r>
            <w:r w:rsidR="00903638" w:rsidRPr="00903638">
              <w:rPr>
                <w:rFonts w:cs="Arial"/>
                <w:b/>
                <w:color w:val="003D69"/>
                <w:sz w:val="20"/>
                <w:szCs w:val="20"/>
              </w:rPr>
              <w:t xml:space="preserve"> </w:t>
            </w:r>
            <w:r w:rsidR="00903638" w:rsidRPr="00903638">
              <w:rPr>
                <w:rFonts w:cs="Arial"/>
                <w:color w:val="003D69"/>
                <w:sz w:val="20"/>
                <w:szCs w:val="20"/>
              </w:rPr>
              <w:t>Welcome</w:t>
            </w:r>
          </w:p>
          <w:p w14:paraId="317CC168" w14:textId="3430CC38" w:rsidR="00903638" w:rsidRPr="00903638" w:rsidRDefault="00455752" w:rsidP="004D3E53">
            <w:pPr>
              <w:tabs>
                <w:tab w:val="left" w:pos="1843"/>
                <w:tab w:val="left" w:pos="2127"/>
                <w:tab w:val="left" w:pos="2410"/>
                <w:tab w:val="left" w:pos="2552"/>
                <w:tab w:val="left" w:pos="2977"/>
                <w:tab w:val="left" w:pos="3119"/>
              </w:tabs>
              <w:spacing w:line="276" w:lineRule="auto"/>
              <w:ind w:left="709" w:hanging="709"/>
              <w:rPr>
                <w:rFonts w:cs="Arial"/>
                <w:color w:val="003D69"/>
                <w:sz w:val="20"/>
                <w:szCs w:val="20"/>
              </w:rPr>
            </w:pPr>
            <w:r>
              <w:rPr>
                <w:rFonts w:cs="Arial"/>
                <w:b/>
                <w:color w:val="003D69"/>
                <w:sz w:val="20"/>
                <w:szCs w:val="20"/>
              </w:rPr>
              <w:t>7.00</w:t>
            </w:r>
            <w:r w:rsidR="00903638" w:rsidRPr="00903638">
              <w:rPr>
                <w:rFonts w:cs="Arial"/>
                <w:b/>
                <w:color w:val="003D69"/>
                <w:sz w:val="20"/>
                <w:szCs w:val="20"/>
              </w:rPr>
              <w:t>pm</w:t>
            </w:r>
            <w:r w:rsidR="00903638" w:rsidRPr="00903638">
              <w:rPr>
                <w:rFonts w:cs="Arial"/>
                <w:color w:val="003D69"/>
                <w:sz w:val="20"/>
                <w:szCs w:val="20"/>
              </w:rPr>
              <w:t xml:space="preserve"> - Education Presentation </w:t>
            </w:r>
            <w:r w:rsidR="00903638" w:rsidRPr="00BA2A5A">
              <w:rPr>
                <w:rFonts w:cs="Arial"/>
                <w:color w:val="003D69"/>
                <w:sz w:val="20"/>
                <w:szCs w:val="20"/>
              </w:rPr>
              <w:t>&amp; Case Study Discussion</w:t>
            </w:r>
          </w:p>
          <w:p w14:paraId="37DC136E" w14:textId="4E364B62" w:rsidR="005E2BD3" w:rsidRPr="00903638" w:rsidRDefault="00DE3E0A" w:rsidP="005E2BD3">
            <w:pPr>
              <w:tabs>
                <w:tab w:val="left" w:pos="1843"/>
                <w:tab w:val="left" w:pos="2127"/>
                <w:tab w:val="left" w:pos="2410"/>
                <w:tab w:val="left" w:pos="2977"/>
                <w:tab w:val="left" w:pos="3119"/>
              </w:tabs>
              <w:spacing w:line="276" w:lineRule="auto"/>
              <w:ind w:left="1560" w:hanging="1560"/>
              <w:rPr>
                <w:rFonts w:cs="Arial"/>
                <w:color w:val="003D69"/>
                <w:sz w:val="20"/>
                <w:szCs w:val="20"/>
              </w:rPr>
            </w:pPr>
            <w:r>
              <w:rPr>
                <w:rFonts w:cs="Arial"/>
                <w:b/>
                <w:color w:val="003D69"/>
                <w:sz w:val="20"/>
                <w:szCs w:val="20"/>
              </w:rPr>
              <w:t>8.</w:t>
            </w:r>
            <w:r w:rsidR="00455752">
              <w:rPr>
                <w:rFonts w:cs="Arial"/>
                <w:b/>
                <w:color w:val="003D69"/>
                <w:sz w:val="20"/>
                <w:szCs w:val="20"/>
              </w:rPr>
              <w:t>0</w:t>
            </w:r>
            <w:r w:rsidR="004D3E53">
              <w:rPr>
                <w:rFonts w:cs="Arial"/>
                <w:b/>
                <w:color w:val="003D69"/>
                <w:sz w:val="20"/>
                <w:szCs w:val="20"/>
              </w:rPr>
              <w:t>0</w:t>
            </w:r>
            <w:r w:rsidR="00903638" w:rsidRPr="00903638">
              <w:rPr>
                <w:rFonts w:cs="Arial"/>
                <w:b/>
                <w:color w:val="003D69"/>
                <w:sz w:val="20"/>
                <w:szCs w:val="20"/>
              </w:rPr>
              <w:t xml:space="preserve">pm </w:t>
            </w:r>
            <w:r>
              <w:rPr>
                <w:rFonts w:cs="Arial"/>
                <w:color w:val="003D69"/>
                <w:sz w:val="20"/>
                <w:szCs w:val="20"/>
              </w:rPr>
              <w:t>- Interactive Discussion/</w:t>
            </w:r>
            <w:r w:rsidR="00903638" w:rsidRPr="00903638">
              <w:rPr>
                <w:rFonts w:cs="Arial"/>
                <w:color w:val="003D69"/>
                <w:sz w:val="20"/>
                <w:szCs w:val="20"/>
              </w:rPr>
              <w:t xml:space="preserve">Q&amp;A </w:t>
            </w:r>
          </w:p>
          <w:p w14:paraId="2691799C" w14:textId="77777777" w:rsidR="005E2BD3" w:rsidRDefault="00DE3E0A" w:rsidP="005E2BD3">
            <w:pPr>
              <w:tabs>
                <w:tab w:val="left" w:pos="1843"/>
                <w:tab w:val="left" w:pos="2127"/>
                <w:tab w:val="left" w:pos="2410"/>
                <w:tab w:val="left" w:pos="3119"/>
              </w:tabs>
              <w:spacing w:after="120" w:line="276" w:lineRule="auto"/>
              <w:ind w:left="1559" w:hanging="1559"/>
              <w:rPr>
                <w:rFonts w:cs="Arial"/>
                <w:color w:val="003D69"/>
                <w:sz w:val="20"/>
                <w:szCs w:val="20"/>
              </w:rPr>
            </w:pPr>
            <w:r>
              <w:rPr>
                <w:rFonts w:cs="Arial"/>
                <w:b/>
                <w:color w:val="003D69"/>
                <w:sz w:val="20"/>
                <w:szCs w:val="20"/>
              </w:rPr>
              <w:t>8.30</w:t>
            </w:r>
            <w:r w:rsidR="00903638" w:rsidRPr="00903638">
              <w:rPr>
                <w:rFonts w:cs="Arial"/>
                <w:b/>
                <w:color w:val="003D69"/>
                <w:sz w:val="20"/>
                <w:szCs w:val="20"/>
              </w:rPr>
              <w:t xml:space="preserve">pm </w:t>
            </w:r>
            <w:r w:rsidR="00903638" w:rsidRPr="00903638">
              <w:rPr>
                <w:rFonts w:cs="Arial"/>
                <w:color w:val="003D69"/>
                <w:sz w:val="20"/>
                <w:szCs w:val="20"/>
              </w:rPr>
              <w:t>-</w:t>
            </w:r>
            <w:r w:rsidR="00903638" w:rsidRPr="00903638">
              <w:rPr>
                <w:rFonts w:cs="Arial"/>
                <w:b/>
                <w:color w:val="003D69"/>
                <w:sz w:val="20"/>
                <w:szCs w:val="20"/>
              </w:rPr>
              <w:t xml:space="preserve"> </w:t>
            </w:r>
            <w:r w:rsidR="00903638" w:rsidRPr="00903638">
              <w:rPr>
                <w:rFonts w:cs="Arial"/>
                <w:color w:val="003D69"/>
                <w:sz w:val="20"/>
                <w:szCs w:val="20"/>
              </w:rPr>
              <w:t>Evaluation and Close</w:t>
            </w:r>
          </w:p>
          <w:p w14:paraId="1EC44FA2" w14:textId="3449356A" w:rsidR="005E2BD3" w:rsidRPr="005E2BD3" w:rsidRDefault="005E2BD3" w:rsidP="005E2BD3">
            <w:pPr>
              <w:tabs>
                <w:tab w:val="left" w:pos="1843"/>
                <w:tab w:val="left" w:pos="2127"/>
                <w:tab w:val="left" w:pos="2410"/>
                <w:tab w:val="left" w:pos="3119"/>
              </w:tabs>
              <w:spacing w:after="120" w:line="276" w:lineRule="auto"/>
              <w:ind w:left="1559" w:hanging="1559"/>
              <w:rPr>
                <w:rFonts w:cs="Arial"/>
                <w:color w:val="003D69"/>
                <w:sz w:val="2"/>
                <w:szCs w:val="20"/>
              </w:rPr>
            </w:pPr>
          </w:p>
        </w:tc>
      </w:tr>
      <w:tr w:rsidR="00903638" w:rsidRPr="00354194" w14:paraId="62336AF7" w14:textId="77777777" w:rsidTr="00E26680">
        <w:tc>
          <w:tcPr>
            <w:tcW w:w="1843" w:type="dxa"/>
          </w:tcPr>
          <w:p w14:paraId="22A17E32" w14:textId="77777777" w:rsidR="00903638" w:rsidRPr="00903638" w:rsidRDefault="00903638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  <w:r w:rsidRPr="00903638"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  <w:t>RSVP Date:</w:t>
            </w:r>
          </w:p>
        </w:tc>
        <w:tc>
          <w:tcPr>
            <w:tcW w:w="8363" w:type="dxa"/>
          </w:tcPr>
          <w:p w14:paraId="7643DC71" w14:textId="38553537" w:rsidR="00903638" w:rsidRDefault="00455752" w:rsidP="00626FB1">
            <w:pPr>
              <w:spacing w:after="120"/>
              <w:rPr>
                <w:color w:val="003D69"/>
                <w:sz w:val="20"/>
                <w:szCs w:val="20"/>
                <w:lang w:val="en-AU"/>
              </w:rPr>
            </w:pPr>
            <w:r>
              <w:rPr>
                <w:color w:val="003D69"/>
                <w:sz w:val="20"/>
                <w:szCs w:val="20"/>
                <w:lang w:val="en-AU"/>
              </w:rPr>
              <w:t>23</w:t>
            </w:r>
            <w:r w:rsidRPr="00455752">
              <w:rPr>
                <w:color w:val="003D69"/>
                <w:sz w:val="20"/>
                <w:szCs w:val="20"/>
                <w:vertAlign w:val="superscript"/>
                <w:lang w:val="en-AU"/>
              </w:rPr>
              <w:t>rd</w:t>
            </w:r>
            <w:r>
              <w:rPr>
                <w:color w:val="003D69"/>
                <w:sz w:val="20"/>
                <w:szCs w:val="20"/>
                <w:lang w:val="en-AU"/>
              </w:rPr>
              <w:t xml:space="preserve"> October 2019</w:t>
            </w:r>
          </w:p>
          <w:p w14:paraId="28731683" w14:textId="2B7302EC" w:rsidR="005E2BD3" w:rsidRPr="005E2BD3" w:rsidRDefault="005E2BD3" w:rsidP="00626FB1">
            <w:pPr>
              <w:spacing w:after="120"/>
              <w:rPr>
                <w:rFonts w:cs="Arial"/>
                <w:color w:val="003D69"/>
                <w:sz w:val="8"/>
                <w:szCs w:val="20"/>
              </w:rPr>
            </w:pPr>
          </w:p>
        </w:tc>
      </w:tr>
      <w:tr w:rsidR="00903638" w:rsidRPr="00354194" w14:paraId="37B3554A" w14:textId="77777777" w:rsidTr="00E26680">
        <w:tc>
          <w:tcPr>
            <w:tcW w:w="1843" w:type="dxa"/>
          </w:tcPr>
          <w:p w14:paraId="30E93F4C" w14:textId="77777777" w:rsidR="00903638" w:rsidRDefault="00903638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  <w:r w:rsidRPr="00903638"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  <w:t xml:space="preserve">Online Registration: </w:t>
            </w:r>
          </w:p>
          <w:p w14:paraId="699B7B97" w14:textId="59CD37F9" w:rsidR="005E2BD3" w:rsidRPr="005E2BD3" w:rsidRDefault="005E2BD3" w:rsidP="00626FB1">
            <w:pPr>
              <w:rPr>
                <w:rFonts w:cs="Arial"/>
                <w:b/>
                <w:bCs/>
                <w:color w:val="BF9000"/>
                <w:spacing w:val="-1"/>
                <w:sz w:val="10"/>
                <w:szCs w:val="20"/>
              </w:rPr>
            </w:pPr>
          </w:p>
        </w:tc>
        <w:tc>
          <w:tcPr>
            <w:tcW w:w="8363" w:type="dxa"/>
          </w:tcPr>
          <w:p w14:paraId="392E139E" w14:textId="69DE83E1" w:rsidR="005E2BD3" w:rsidRPr="005E2BD3" w:rsidRDefault="000659CE" w:rsidP="00455752">
            <w:pPr>
              <w:spacing w:after="120"/>
              <w:rPr>
                <w:rFonts w:cs="Arial"/>
                <w:color w:val="000000" w:themeColor="text1"/>
                <w:sz w:val="6"/>
                <w:szCs w:val="20"/>
              </w:rPr>
            </w:pPr>
            <w:hyperlink r:id="rId12" w:history="1">
              <w:r>
                <w:rPr>
                  <w:rStyle w:val="Hyperlink"/>
                </w:rPr>
                <w:t>www.wnswphn.org.au/calendar/67/753-CPD-event-Breast-Cancer-Current-trends-in-Diagnosis-and-Management-Bathurst</w:t>
              </w:r>
            </w:hyperlink>
          </w:p>
        </w:tc>
      </w:tr>
      <w:tr w:rsidR="00903638" w:rsidRPr="00354194" w14:paraId="2D9D68C5" w14:textId="77777777" w:rsidTr="00E26680">
        <w:tc>
          <w:tcPr>
            <w:tcW w:w="1843" w:type="dxa"/>
          </w:tcPr>
          <w:p w14:paraId="2DE895EE" w14:textId="77777777" w:rsidR="00604F89" w:rsidRDefault="00604F89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</w:p>
          <w:p w14:paraId="4A13B39F" w14:textId="7668CF60" w:rsidR="00903638" w:rsidRPr="00903638" w:rsidRDefault="00903638" w:rsidP="00626FB1">
            <w:pPr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</w:pPr>
            <w:r w:rsidRPr="00903638">
              <w:rPr>
                <w:rFonts w:cs="Arial"/>
                <w:b/>
                <w:bCs/>
                <w:color w:val="BF9000"/>
                <w:spacing w:val="-1"/>
                <w:sz w:val="20"/>
                <w:szCs w:val="20"/>
              </w:rPr>
              <w:t xml:space="preserve">Further information: </w:t>
            </w:r>
          </w:p>
        </w:tc>
        <w:tc>
          <w:tcPr>
            <w:tcW w:w="8363" w:type="dxa"/>
          </w:tcPr>
          <w:p w14:paraId="10CBD2F6" w14:textId="77777777" w:rsidR="00604F89" w:rsidRDefault="00604F89" w:rsidP="005E2BD3">
            <w:pPr>
              <w:tabs>
                <w:tab w:val="left" w:pos="2410"/>
              </w:tabs>
              <w:spacing w:after="120"/>
              <w:rPr>
                <w:color w:val="003D69"/>
                <w:sz w:val="20"/>
                <w:szCs w:val="20"/>
                <w:lang w:val="en-AU"/>
              </w:rPr>
            </w:pPr>
          </w:p>
          <w:p w14:paraId="70DEC7A1" w14:textId="2EFBE6A3" w:rsidR="00903638" w:rsidRPr="00354194" w:rsidRDefault="004E6204" w:rsidP="005E2BD3">
            <w:pPr>
              <w:tabs>
                <w:tab w:val="left" w:pos="2410"/>
              </w:tabs>
              <w:spacing w:after="120"/>
              <w:rPr>
                <w:rFonts w:asciiTheme="minorHAnsi" w:hAnsiTheme="minorHAnsi" w:cstheme="minorBidi"/>
                <w:color w:val="0000FF" w:themeColor="hyperlink"/>
                <w:sz w:val="20"/>
                <w:szCs w:val="20"/>
                <w:u w:val="single"/>
                <w:lang w:val="en-AU"/>
              </w:rPr>
            </w:pPr>
            <w:r>
              <w:rPr>
                <w:color w:val="003D69"/>
                <w:sz w:val="20"/>
                <w:szCs w:val="20"/>
                <w:lang w:val="en-AU"/>
              </w:rPr>
              <w:t xml:space="preserve">Katie Prior </w:t>
            </w:r>
            <w:r w:rsidR="00903638" w:rsidRPr="00903638">
              <w:rPr>
                <w:color w:val="003D69"/>
                <w:sz w:val="20"/>
                <w:szCs w:val="20"/>
                <w:lang w:val="en-AU"/>
              </w:rPr>
              <w:t xml:space="preserve">  </w:t>
            </w:r>
            <w:proofErr w:type="spellStart"/>
            <w:r w:rsidR="00903638" w:rsidRPr="00903638">
              <w:rPr>
                <w:b/>
                <w:color w:val="003D69"/>
                <w:sz w:val="20"/>
                <w:szCs w:val="20"/>
                <w:lang w:val="en-AU"/>
              </w:rPr>
              <w:t>t</w:t>
            </w:r>
            <w:proofErr w:type="spellEnd"/>
            <w:r w:rsidR="005E2BD3">
              <w:rPr>
                <w:color w:val="003D69"/>
                <w:sz w:val="20"/>
                <w:szCs w:val="20"/>
                <w:lang w:val="en-AU"/>
              </w:rPr>
              <w:t xml:space="preserve"> 6813 09</w:t>
            </w:r>
            <w:r w:rsidR="0075669D">
              <w:rPr>
                <w:color w:val="003D69"/>
                <w:sz w:val="20"/>
                <w:szCs w:val="20"/>
                <w:lang w:val="en-AU"/>
              </w:rPr>
              <w:t>33</w:t>
            </w:r>
            <w:r w:rsidR="00903638" w:rsidRPr="00903638">
              <w:rPr>
                <w:color w:val="003D69"/>
                <w:sz w:val="20"/>
                <w:szCs w:val="20"/>
                <w:lang w:val="en-AU"/>
              </w:rPr>
              <w:t xml:space="preserve"> </w:t>
            </w:r>
            <w:r w:rsidR="00903638" w:rsidRPr="00903638">
              <w:rPr>
                <w:b/>
                <w:color w:val="003D69"/>
                <w:sz w:val="20"/>
                <w:szCs w:val="20"/>
                <w:lang w:val="en-AU"/>
              </w:rPr>
              <w:t>e</w:t>
            </w:r>
            <w:r w:rsidR="00903638" w:rsidRPr="00903638">
              <w:rPr>
                <w:color w:val="003D69"/>
                <w:sz w:val="20"/>
                <w:szCs w:val="20"/>
                <w:lang w:val="en-AU"/>
              </w:rPr>
              <w:t xml:space="preserve"> </w:t>
            </w:r>
            <w:hyperlink r:id="rId13" w:history="1">
              <w:r w:rsidRPr="00D52511">
                <w:rPr>
                  <w:rStyle w:val="Hyperlink"/>
                  <w:sz w:val="20"/>
                  <w:szCs w:val="20"/>
                  <w:lang w:val="en-AU"/>
                </w:rPr>
                <w:t>katie.prior@wnswphn.org.au</w:t>
              </w:r>
            </w:hyperlink>
            <w:r>
              <w:rPr>
                <w:color w:val="003D69"/>
                <w:sz w:val="20"/>
                <w:szCs w:val="20"/>
                <w:lang w:val="en-AU"/>
              </w:rPr>
              <w:t xml:space="preserve"> </w:t>
            </w:r>
            <w:r w:rsidR="00903638" w:rsidRPr="00903638">
              <w:rPr>
                <w:rStyle w:val="Hyperlink"/>
                <w:b/>
                <w:color w:val="003D69"/>
                <w:sz w:val="20"/>
                <w:szCs w:val="20"/>
                <w:u w:val="none"/>
                <w:lang w:val="en-AU"/>
              </w:rPr>
              <w:t>w</w:t>
            </w:r>
            <w:r w:rsidR="00903638" w:rsidRPr="00903638">
              <w:rPr>
                <w:rStyle w:val="Hyperlink"/>
                <w:color w:val="003D69"/>
                <w:sz w:val="20"/>
                <w:szCs w:val="20"/>
                <w:u w:val="none"/>
                <w:lang w:val="en-AU"/>
              </w:rPr>
              <w:t xml:space="preserve"> </w:t>
            </w:r>
            <w:r w:rsidR="00903638" w:rsidRPr="00903638">
              <w:rPr>
                <w:color w:val="003D69"/>
                <w:sz w:val="20"/>
                <w:szCs w:val="20"/>
                <w:lang w:val="en-AU"/>
              </w:rPr>
              <w:t>www.wnswphn.org.au</w:t>
            </w:r>
          </w:p>
        </w:tc>
      </w:tr>
    </w:tbl>
    <w:p w14:paraId="43890D0F" w14:textId="30D27E51" w:rsidR="0004094A" w:rsidRPr="002D74AF" w:rsidRDefault="00825B48" w:rsidP="00CE0F27">
      <w:pPr>
        <w:rPr>
          <w:sz w:val="24"/>
          <w:szCs w:val="20"/>
        </w:rPr>
      </w:pPr>
      <w:r>
        <w:rPr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57216" behindDoc="0" locked="0" layoutInCell="1" allowOverlap="1" wp14:anchorId="4EC5A648" wp14:editId="1003CAF4">
            <wp:simplePos x="0" y="0"/>
            <wp:positionH relativeFrom="column">
              <wp:posOffset>1666875</wp:posOffset>
            </wp:positionH>
            <wp:positionV relativeFrom="paragraph">
              <wp:posOffset>83820</wp:posOffset>
            </wp:positionV>
            <wp:extent cx="2575560" cy="471805"/>
            <wp:effectExtent l="0" t="0" r="0" b="4445"/>
            <wp:wrapThrough wrapText="bothSides">
              <wp:wrapPolygon edited="0">
                <wp:start x="0" y="0"/>
                <wp:lineTo x="0" y="20931"/>
                <wp:lineTo x="21408" y="20931"/>
                <wp:lineTo x="2140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9674B" w14:textId="5606576C" w:rsidR="00564A34" w:rsidRDefault="00564A34" w:rsidP="00CE0F27">
      <w:pPr>
        <w:rPr>
          <w:sz w:val="20"/>
          <w:szCs w:val="20"/>
          <w:highlight w:val="yellow"/>
        </w:rPr>
      </w:pPr>
    </w:p>
    <w:p w14:paraId="0A56F2BE" w14:textId="1AF47FAB" w:rsidR="004B346F" w:rsidRPr="00964218" w:rsidRDefault="004E6204" w:rsidP="004E6204">
      <w:pPr>
        <w:tabs>
          <w:tab w:val="left" w:pos="1843"/>
          <w:tab w:val="left" w:pos="2410"/>
        </w:tabs>
        <w:spacing w:line="288" w:lineRule="auto"/>
        <w:rPr>
          <w:sz w:val="20"/>
          <w:szCs w:val="20"/>
          <w:lang w:val="en-AU"/>
        </w:rPr>
      </w:pPr>
      <w:r w:rsidRPr="00EE54F1">
        <w:rPr>
          <w:b/>
          <w:noProof/>
          <w:color w:val="2A2A86"/>
          <w:sz w:val="28"/>
          <w:szCs w:val="28"/>
          <w:lang w:val="en-AU" w:eastAsia="en-AU"/>
        </w:rPr>
        <w:drawing>
          <wp:anchor distT="0" distB="0" distL="114300" distR="114300" simplePos="0" relativeHeight="251678720" behindDoc="0" locked="0" layoutInCell="1" allowOverlap="1" wp14:anchorId="5CB6282E" wp14:editId="66D50B8A">
            <wp:simplePos x="0" y="0"/>
            <wp:positionH relativeFrom="column">
              <wp:posOffset>194310</wp:posOffset>
            </wp:positionH>
            <wp:positionV relativeFrom="paragraph">
              <wp:posOffset>635635</wp:posOffset>
            </wp:positionV>
            <wp:extent cx="5924550" cy="704215"/>
            <wp:effectExtent l="0" t="0" r="0" b="635"/>
            <wp:wrapThrough wrapText="bothSides">
              <wp:wrapPolygon edited="0">
                <wp:start x="0" y="0"/>
                <wp:lineTo x="0" y="21035"/>
                <wp:lineTo x="21531" y="21035"/>
                <wp:lineTo x="21531" y="0"/>
                <wp:lineTo x="0" y="0"/>
              </wp:wrapPolygon>
            </wp:wrapThrough>
            <wp:docPr id="5" name="Picture 5" descr="C:\Users\erica.gilbert\AppData\Local\Microsoft\Windows\INetCache\Content.Outlook\HKUUEXLA\WNSW PHN Motif Blue on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a.gilbert\AppData\Local\Microsoft\Windows\INetCache\Content.Outlook\HKUUEXLA\WNSW PHN Motif Blue on Whit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94A" w:rsidRPr="0004094A">
        <w:rPr>
          <w:b/>
          <w:color w:val="003D69"/>
          <w:szCs w:val="22"/>
          <w:lang w:val="en-AU"/>
        </w:rPr>
        <w:t xml:space="preserve"> </w:t>
      </w:r>
      <w:r w:rsidR="00964218">
        <w:rPr>
          <w:sz w:val="20"/>
          <w:szCs w:val="20"/>
          <w:lang w:val="en-AU"/>
        </w:rPr>
        <w:tab/>
      </w:r>
    </w:p>
    <w:sectPr w:rsidR="004B346F" w:rsidRPr="00964218" w:rsidSect="000F5EF7">
      <w:footerReference w:type="default" r:id="rId16"/>
      <w:headerReference w:type="first" r:id="rId17"/>
      <w:footerReference w:type="first" r:id="rId18"/>
      <w:pgSz w:w="11900" w:h="16840"/>
      <w:pgMar w:top="2241" w:right="680" w:bottom="680" w:left="1134" w:header="51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274E96" w14:textId="77777777" w:rsidR="00FD12DA" w:rsidRDefault="00FD12DA" w:rsidP="008910AE">
      <w:r>
        <w:separator/>
      </w:r>
    </w:p>
  </w:endnote>
  <w:endnote w:type="continuationSeparator" w:id="0">
    <w:p w14:paraId="0652B92A" w14:textId="77777777" w:rsidR="00FD12DA" w:rsidRDefault="00FD12DA" w:rsidP="00891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RoundedMTBold">
    <w:altName w:val="Arial Rounded MT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2A2A86"/>
        <w:bottom w:val="single" w:sz="4" w:space="0" w:color="2A2A86"/>
      </w:tblBorders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00"/>
      <w:gridCol w:w="7486"/>
    </w:tblGrid>
    <w:tr w:rsidR="008E370B" w:rsidRPr="00D2259A" w14:paraId="22453F2D" w14:textId="77777777" w:rsidTr="000E73F6">
      <w:tc>
        <w:tcPr>
          <w:tcW w:w="2600" w:type="dxa"/>
          <w:tcBorders>
            <w:top w:val="nil"/>
            <w:bottom w:val="nil"/>
          </w:tcBorders>
        </w:tcPr>
        <w:p w14:paraId="22453F2B" w14:textId="77777777" w:rsidR="008E370B" w:rsidRPr="00D2259A" w:rsidRDefault="008E370B" w:rsidP="008D6940">
          <w:pPr>
            <w:pStyle w:val="BasicParagraph"/>
            <w:suppressAutoHyphens/>
            <w:spacing w:before="113" w:line="240" w:lineRule="auto"/>
            <w:rPr>
              <w:rFonts w:ascii="Arial" w:hAnsi="Arial" w:cs="Arial-BoldMT"/>
              <w:b/>
              <w:bCs/>
              <w:caps/>
              <w:color w:val="2A2A86"/>
              <w:spacing w:val="-2"/>
              <w:sz w:val="18"/>
              <w:szCs w:val="18"/>
            </w:rPr>
          </w:pPr>
        </w:p>
      </w:tc>
      <w:tc>
        <w:tcPr>
          <w:tcW w:w="7486" w:type="dxa"/>
          <w:tcBorders>
            <w:top w:val="nil"/>
            <w:bottom w:val="nil"/>
          </w:tcBorders>
        </w:tcPr>
        <w:p w14:paraId="22453F2C" w14:textId="77777777" w:rsidR="008E370B" w:rsidRPr="00D2259A" w:rsidRDefault="008E370B" w:rsidP="008D6940">
          <w:pPr>
            <w:pStyle w:val="BasicParagraph"/>
            <w:suppressAutoHyphens/>
            <w:spacing w:before="57" w:after="120" w:line="240" w:lineRule="auto"/>
            <w:rPr>
              <w:rFonts w:ascii="Arial" w:hAnsi="Arial" w:cs="ArialMT"/>
              <w:color w:val="2A2A86"/>
              <w:spacing w:val="-2"/>
              <w:sz w:val="18"/>
              <w:szCs w:val="18"/>
            </w:rPr>
          </w:pPr>
        </w:p>
      </w:tc>
    </w:tr>
  </w:tbl>
  <w:p w14:paraId="22453F2E" w14:textId="77777777" w:rsidR="008E370B" w:rsidRPr="005A5BA9" w:rsidRDefault="008E370B" w:rsidP="000E73F6">
    <w:pPr>
      <w:pStyle w:val="Footer"/>
      <w:rPr>
        <w:color w:val="2A2A8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53F32" w14:textId="77777777" w:rsidR="008E370B" w:rsidRPr="000F5EF7" w:rsidRDefault="000F5EF7" w:rsidP="000F5EF7">
    <w:pPr>
      <w:pStyle w:val="footerabn"/>
      <w:tabs>
        <w:tab w:val="left" w:pos="5670"/>
      </w:tabs>
      <w:ind w:left="0"/>
      <w:rPr>
        <w:rFonts w:cs="Arial"/>
        <w:color w:val="31859C"/>
        <w:szCs w:val="12"/>
        <w:lang w:val="en-AU" w:eastAsia="en-AU"/>
      </w:rPr>
    </w:pPr>
    <w:r w:rsidRPr="000F5EF7">
      <w:rPr>
        <w:noProof/>
        <w:color w:val="31859C"/>
        <w:spacing w:val="-3"/>
        <w:sz w:val="15"/>
        <w:lang w:val="en-AU" w:eastAsia="en-AU"/>
      </w:rPr>
      <w:t>____________________________________________________________________________________________________________________________</w:t>
    </w:r>
  </w:p>
  <w:p w14:paraId="22453F33" w14:textId="77777777" w:rsidR="00755EDF" w:rsidRDefault="008E370B" w:rsidP="0079204F">
    <w:pPr>
      <w:pStyle w:val="BasicParagraph"/>
      <w:tabs>
        <w:tab w:val="left" w:pos="1320"/>
      </w:tabs>
      <w:suppressAutoHyphens/>
      <w:jc w:val="center"/>
      <w:rPr>
        <w:rFonts w:ascii="Arial" w:hAnsi="Arial" w:cs="Arial"/>
        <w:i/>
        <w:sz w:val="16"/>
        <w:szCs w:val="16"/>
      </w:rPr>
    </w:pPr>
    <w:r w:rsidRPr="0079204F">
      <w:rPr>
        <w:rFonts w:ascii="Arial" w:hAnsi="Arial" w:cs="Arial"/>
        <w:i/>
        <w:sz w:val="16"/>
        <w:szCs w:val="16"/>
      </w:rPr>
      <w:t>It is the responsibility of th</w:t>
    </w:r>
    <w:r w:rsidR="000F5EF7">
      <w:rPr>
        <w:rFonts w:ascii="Arial" w:hAnsi="Arial" w:cs="Arial"/>
        <w:i/>
        <w:sz w:val="16"/>
        <w:szCs w:val="16"/>
      </w:rPr>
      <w:t>e participant to ensure that this</w:t>
    </w:r>
    <w:r w:rsidRPr="0079204F">
      <w:rPr>
        <w:rFonts w:ascii="Arial" w:hAnsi="Arial" w:cs="Arial"/>
        <w:i/>
        <w:sz w:val="16"/>
        <w:szCs w:val="16"/>
      </w:rPr>
      <w:t xml:space="preserve"> event is suitable for their level of interest, experience and qualifications. </w:t>
    </w:r>
  </w:p>
  <w:p w14:paraId="22453F34" w14:textId="77777777" w:rsidR="008E370B" w:rsidRPr="0079204F" w:rsidRDefault="008E370B" w:rsidP="0079204F">
    <w:pPr>
      <w:pStyle w:val="BasicParagraph"/>
      <w:tabs>
        <w:tab w:val="left" w:pos="1320"/>
      </w:tabs>
      <w:suppressAutoHyphens/>
      <w:jc w:val="center"/>
      <w:rPr>
        <w:rFonts w:ascii="Arial" w:hAnsi="Arial" w:cs="Arial"/>
        <w:spacing w:val="-3"/>
        <w:sz w:val="16"/>
        <w:szCs w:val="16"/>
      </w:rPr>
    </w:pPr>
    <w:r w:rsidRPr="0079204F">
      <w:rPr>
        <w:rFonts w:ascii="Arial" w:hAnsi="Arial" w:cs="Arial"/>
        <w:i/>
        <w:sz w:val="16"/>
        <w:szCs w:val="16"/>
      </w:rPr>
      <w:t xml:space="preserve">The Western NSW </w:t>
    </w:r>
    <w:r w:rsidR="00755EDF">
      <w:rPr>
        <w:rFonts w:ascii="Arial" w:hAnsi="Arial" w:cs="Arial"/>
        <w:i/>
        <w:sz w:val="16"/>
        <w:szCs w:val="16"/>
      </w:rPr>
      <w:t>PHN</w:t>
    </w:r>
    <w:r w:rsidRPr="0079204F">
      <w:rPr>
        <w:rFonts w:ascii="Arial" w:hAnsi="Arial" w:cs="Arial"/>
        <w:i/>
        <w:sz w:val="16"/>
        <w:szCs w:val="16"/>
      </w:rPr>
      <w:t xml:space="preserve"> takes no responsibility for patient care that has been implemented as a result of attending the event.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3F918" w14:textId="77777777" w:rsidR="00FD12DA" w:rsidRDefault="00FD12DA" w:rsidP="008910AE">
      <w:r>
        <w:separator/>
      </w:r>
    </w:p>
  </w:footnote>
  <w:footnote w:type="continuationSeparator" w:id="0">
    <w:p w14:paraId="1B587A97" w14:textId="77777777" w:rsidR="00FD12DA" w:rsidRDefault="00FD12DA" w:rsidP="00891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53F2F" w14:textId="28AA17B1" w:rsidR="008E370B" w:rsidRDefault="00C76ABA" w:rsidP="00755EDF">
    <w:pPr>
      <w:pStyle w:val="Header"/>
      <w:jc w:val="right"/>
    </w:pPr>
    <w:r w:rsidRPr="00706858">
      <w:rPr>
        <w:noProof/>
        <w:color w:val="003D69"/>
        <w:lang w:val="en-AU" w:eastAsia="en-AU"/>
      </w:rPr>
      <w:drawing>
        <wp:anchor distT="0" distB="0" distL="114300" distR="114300" simplePos="0" relativeHeight="251664896" behindDoc="0" locked="0" layoutInCell="1" allowOverlap="1" wp14:anchorId="22453F37" wp14:editId="205BB4C6">
          <wp:simplePos x="0" y="0"/>
          <wp:positionH relativeFrom="margin">
            <wp:align>right</wp:align>
          </wp:positionH>
          <wp:positionV relativeFrom="paragraph">
            <wp:posOffset>-38100</wp:posOffset>
          </wp:positionV>
          <wp:extent cx="1371600" cy="920115"/>
          <wp:effectExtent l="0" t="0" r="0" b="0"/>
          <wp:wrapThrough wrapText="bothSides">
            <wp:wrapPolygon edited="0">
              <wp:start x="5400" y="0"/>
              <wp:lineTo x="0" y="2683"/>
              <wp:lineTo x="0" y="20124"/>
              <wp:lineTo x="300" y="21019"/>
              <wp:lineTo x="3000" y="21019"/>
              <wp:lineTo x="21300" y="21019"/>
              <wp:lineTo x="21300" y="16994"/>
              <wp:lineTo x="19200" y="14311"/>
              <wp:lineTo x="18300" y="11180"/>
              <wp:lineTo x="16800" y="7155"/>
              <wp:lineTo x="17100" y="4472"/>
              <wp:lineTo x="14700" y="2683"/>
              <wp:lineTo x="8100" y="0"/>
              <wp:lineTo x="5400" y="0"/>
            </wp:wrapPolygon>
          </wp:wrapThrough>
          <wp:docPr id="14" name="Picture 14" descr="W:\Primary Healthcare\Education\Logos\PHN Western NSW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W:\Primary Healthcare\Education\Logos\PHN Western NS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55EDF" w:rsidRPr="00706858">
      <w:rPr>
        <w:noProof/>
        <w:color w:val="003D69"/>
        <w:lang w:val="en-AU" w:eastAsia="en-AU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2453F35" wp14:editId="67E992E2">
              <wp:simplePos x="0" y="0"/>
              <wp:positionH relativeFrom="column">
                <wp:posOffset>-24765</wp:posOffset>
              </wp:positionH>
              <wp:positionV relativeFrom="paragraph">
                <wp:posOffset>-85725</wp:posOffset>
              </wp:positionV>
              <wp:extent cx="2333625" cy="1066800"/>
              <wp:effectExtent l="0" t="0" r="952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3625" cy="106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53F47" w14:textId="77777777" w:rsidR="008E370B" w:rsidRPr="00706858" w:rsidRDefault="008E370B" w:rsidP="0024623E">
                          <w:pPr>
                            <w:ind w:hanging="142"/>
                            <w:rPr>
                              <w:rFonts w:ascii="Arial Rounded MT Bold" w:hAnsi="Arial Rounded MT Bold" w:cs="Arial"/>
                              <w:b/>
                              <w:color w:val="003D69"/>
                              <w:sz w:val="52"/>
                              <w:szCs w:val="52"/>
                            </w:rPr>
                          </w:pPr>
                          <w:r w:rsidRPr="00706858">
                            <w:rPr>
                              <w:rFonts w:ascii="Arial Rounded MT Bold" w:hAnsi="Arial Rounded MT Bold" w:cs="Arial"/>
                              <w:b/>
                              <w:color w:val="003D69"/>
                              <w:sz w:val="52"/>
                              <w:szCs w:val="52"/>
                            </w:rPr>
                            <w:t xml:space="preserve">Primary Care </w:t>
                          </w:r>
                        </w:p>
                        <w:p w14:paraId="22453F48" w14:textId="77777777" w:rsidR="008E370B" w:rsidRPr="00706858" w:rsidRDefault="008E370B" w:rsidP="0024623E">
                          <w:pPr>
                            <w:ind w:hanging="142"/>
                            <w:rPr>
                              <w:rFonts w:ascii="Arial Rounded MT Bold" w:hAnsi="Arial Rounded MT Bold" w:cs="Arial"/>
                              <w:b/>
                              <w:color w:val="003D69"/>
                              <w:sz w:val="52"/>
                              <w:szCs w:val="52"/>
                            </w:rPr>
                          </w:pPr>
                          <w:r w:rsidRPr="00706858">
                            <w:rPr>
                              <w:rFonts w:ascii="Arial Rounded MT Bold" w:hAnsi="Arial Rounded MT Bold" w:cs="Arial"/>
                              <w:b/>
                              <w:color w:val="003D69"/>
                              <w:sz w:val="52"/>
                              <w:szCs w:val="52"/>
                            </w:rPr>
                            <w:t>CPD Event</w:t>
                          </w:r>
                        </w:p>
                        <w:p w14:paraId="22453F49" w14:textId="77777777" w:rsidR="000F5EF7" w:rsidRPr="00605784" w:rsidRDefault="000F5EF7" w:rsidP="0024623E">
                          <w:pPr>
                            <w:ind w:hanging="142"/>
                            <w:rPr>
                              <w:rFonts w:cs="Arial"/>
                              <w:b/>
                              <w:color w:val="003D69"/>
                              <w:sz w:val="28"/>
                              <w:szCs w:val="28"/>
                            </w:rPr>
                          </w:pPr>
                          <w:r w:rsidRPr="00605784">
                            <w:rPr>
                              <w:rFonts w:cs="Arial"/>
                              <w:b/>
                              <w:color w:val="003D69"/>
                              <w:sz w:val="28"/>
                              <w:szCs w:val="28"/>
                            </w:rPr>
                            <w:t>Invitation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53F3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-1.95pt;margin-top:-6.75pt;width:183.75pt;height:8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" stroked="f">
              <v:textbox>
                <w:txbxContent>
                  <w:p w14:paraId="22453F47" w14:textId="77777777" w:rsidR="008E370B" w:rsidRPr="00706858" w:rsidRDefault="008E370B" w:rsidP="0024623E">
                    <w:pPr>
                      <w:ind w:hanging="142"/>
                      <w:rPr>
                        <w:rFonts w:ascii="Arial Rounded MT Bold" w:hAnsi="Arial Rounded MT Bold" w:cs="Arial"/>
                        <w:b/>
                        <w:color w:val="003D69"/>
                        <w:sz w:val="52"/>
                        <w:szCs w:val="52"/>
                      </w:rPr>
                    </w:pPr>
                    <w:r w:rsidRPr="00706858">
                      <w:rPr>
                        <w:rFonts w:ascii="Arial Rounded MT Bold" w:hAnsi="Arial Rounded MT Bold" w:cs="Arial"/>
                        <w:b/>
                        <w:color w:val="003D69"/>
                        <w:sz w:val="52"/>
                        <w:szCs w:val="52"/>
                      </w:rPr>
                      <w:t xml:space="preserve">Primary Care </w:t>
                    </w:r>
                  </w:p>
                  <w:p w14:paraId="22453F48" w14:textId="77777777" w:rsidR="008E370B" w:rsidRPr="00706858" w:rsidRDefault="008E370B" w:rsidP="0024623E">
                    <w:pPr>
                      <w:ind w:hanging="142"/>
                      <w:rPr>
                        <w:rFonts w:ascii="Arial Rounded MT Bold" w:hAnsi="Arial Rounded MT Bold" w:cs="Arial"/>
                        <w:b/>
                        <w:color w:val="003D69"/>
                        <w:sz w:val="52"/>
                        <w:szCs w:val="52"/>
                      </w:rPr>
                    </w:pPr>
                    <w:r w:rsidRPr="00706858">
                      <w:rPr>
                        <w:rFonts w:ascii="Arial Rounded MT Bold" w:hAnsi="Arial Rounded MT Bold" w:cs="Arial"/>
                        <w:b/>
                        <w:color w:val="003D69"/>
                        <w:sz w:val="52"/>
                        <w:szCs w:val="52"/>
                      </w:rPr>
                      <w:t>CPD Event</w:t>
                    </w:r>
                  </w:p>
                  <w:p w14:paraId="22453F49" w14:textId="77777777" w:rsidR="000F5EF7" w:rsidRPr="00605784" w:rsidRDefault="000F5EF7" w:rsidP="0024623E">
                    <w:pPr>
                      <w:ind w:hanging="142"/>
                      <w:rPr>
                        <w:rFonts w:cs="Arial"/>
                        <w:b/>
                        <w:color w:val="003D69"/>
                        <w:sz w:val="28"/>
                        <w:szCs w:val="28"/>
                      </w:rPr>
                    </w:pPr>
                    <w:r w:rsidRPr="00605784">
                      <w:rPr>
                        <w:rFonts w:cs="Arial"/>
                        <w:b/>
                        <w:color w:val="003D69"/>
                        <w:sz w:val="28"/>
                        <w:szCs w:val="28"/>
                      </w:rPr>
                      <w:t>Invitation</w:t>
                    </w:r>
                  </w:p>
                </w:txbxContent>
              </v:textbox>
            </v:shape>
          </w:pict>
        </mc:Fallback>
      </mc:AlternateContent>
    </w:r>
  </w:p>
  <w:p w14:paraId="22453F31" w14:textId="5A86A483" w:rsidR="00755EDF" w:rsidRPr="00706858" w:rsidRDefault="00755EDF" w:rsidP="00564A34">
    <w:pPr>
      <w:pStyle w:val="Header"/>
      <w:rPr>
        <w:color w:val="003D6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15D7C"/>
    <w:multiLevelType w:val="hybridMultilevel"/>
    <w:tmpl w:val="D520BBF4"/>
    <w:lvl w:ilvl="0" w:tplc="0EFC36FC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07078"/>
    <w:multiLevelType w:val="hybridMultilevel"/>
    <w:tmpl w:val="D2BC27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20DF7"/>
    <w:multiLevelType w:val="hybridMultilevel"/>
    <w:tmpl w:val="B6927B3C"/>
    <w:lvl w:ilvl="0" w:tplc="15A81E4C">
      <w:start w:val="1"/>
      <w:numFmt w:val="bullet"/>
      <w:pStyle w:val="Bullet2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21157F"/>
    <w:multiLevelType w:val="hybridMultilevel"/>
    <w:tmpl w:val="DDD01F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EDF"/>
    <w:rsid w:val="00026B85"/>
    <w:rsid w:val="0004094A"/>
    <w:rsid w:val="00052969"/>
    <w:rsid w:val="000659CE"/>
    <w:rsid w:val="000660E0"/>
    <w:rsid w:val="00076162"/>
    <w:rsid w:val="00077A35"/>
    <w:rsid w:val="00080123"/>
    <w:rsid w:val="00087ACB"/>
    <w:rsid w:val="00093E8C"/>
    <w:rsid w:val="000A6F43"/>
    <w:rsid w:val="000C52E6"/>
    <w:rsid w:val="000E73F6"/>
    <w:rsid w:val="000F01DD"/>
    <w:rsid w:val="000F5EF7"/>
    <w:rsid w:val="0018477F"/>
    <w:rsid w:val="00186250"/>
    <w:rsid w:val="001A4889"/>
    <w:rsid w:val="001D1F34"/>
    <w:rsid w:val="001D2C64"/>
    <w:rsid w:val="001E2177"/>
    <w:rsid w:val="001E7288"/>
    <w:rsid w:val="001F0B66"/>
    <w:rsid w:val="001F4D5A"/>
    <w:rsid w:val="001F7BD0"/>
    <w:rsid w:val="002111C1"/>
    <w:rsid w:val="00232406"/>
    <w:rsid w:val="0024623E"/>
    <w:rsid w:val="00265213"/>
    <w:rsid w:val="002721E1"/>
    <w:rsid w:val="002D74AF"/>
    <w:rsid w:val="00317139"/>
    <w:rsid w:val="00324F46"/>
    <w:rsid w:val="00366C60"/>
    <w:rsid w:val="00384E54"/>
    <w:rsid w:val="00390961"/>
    <w:rsid w:val="003B4FA0"/>
    <w:rsid w:val="003C00F8"/>
    <w:rsid w:val="003C18CE"/>
    <w:rsid w:val="003F1AF4"/>
    <w:rsid w:val="004100FD"/>
    <w:rsid w:val="00455752"/>
    <w:rsid w:val="00461BA4"/>
    <w:rsid w:val="004770F7"/>
    <w:rsid w:val="004B346F"/>
    <w:rsid w:val="004B7741"/>
    <w:rsid w:val="004D3E53"/>
    <w:rsid w:val="004E6204"/>
    <w:rsid w:val="00510B05"/>
    <w:rsid w:val="00514C56"/>
    <w:rsid w:val="00516258"/>
    <w:rsid w:val="0055335D"/>
    <w:rsid w:val="005639F1"/>
    <w:rsid w:val="00564A34"/>
    <w:rsid w:val="00575CFD"/>
    <w:rsid w:val="005957C6"/>
    <w:rsid w:val="005B4F12"/>
    <w:rsid w:val="005C11C3"/>
    <w:rsid w:val="005E2BD3"/>
    <w:rsid w:val="00604F89"/>
    <w:rsid w:val="00605784"/>
    <w:rsid w:val="00613739"/>
    <w:rsid w:val="00615F16"/>
    <w:rsid w:val="006267DA"/>
    <w:rsid w:val="00654D58"/>
    <w:rsid w:val="0068020F"/>
    <w:rsid w:val="006A3156"/>
    <w:rsid w:val="00700511"/>
    <w:rsid w:val="00706858"/>
    <w:rsid w:val="00716BA8"/>
    <w:rsid w:val="00727023"/>
    <w:rsid w:val="00741244"/>
    <w:rsid w:val="0074471E"/>
    <w:rsid w:val="00755EDF"/>
    <w:rsid w:val="0075669D"/>
    <w:rsid w:val="007566D4"/>
    <w:rsid w:val="007732BC"/>
    <w:rsid w:val="0079204F"/>
    <w:rsid w:val="007F4444"/>
    <w:rsid w:val="007F66FF"/>
    <w:rsid w:val="00816F6C"/>
    <w:rsid w:val="008178FD"/>
    <w:rsid w:val="00825B48"/>
    <w:rsid w:val="0085091F"/>
    <w:rsid w:val="00861019"/>
    <w:rsid w:val="00877F92"/>
    <w:rsid w:val="008910AE"/>
    <w:rsid w:val="008A1A7D"/>
    <w:rsid w:val="008B12D0"/>
    <w:rsid w:val="008D58FF"/>
    <w:rsid w:val="008D6940"/>
    <w:rsid w:val="008E370B"/>
    <w:rsid w:val="008F00B4"/>
    <w:rsid w:val="009035FB"/>
    <w:rsid w:val="00903638"/>
    <w:rsid w:val="00907B66"/>
    <w:rsid w:val="00917BC6"/>
    <w:rsid w:val="00964218"/>
    <w:rsid w:val="00987D86"/>
    <w:rsid w:val="009A5AAC"/>
    <w:rsid w:val="009B0942"/>
    <w:rsid w:val="009B6EDE"/>
    <w:rsid w:val="009C39CA"/>
    <w:rsid w:val="009F174D"/>
    <w:rsid w:val="009F1B8A"/>
    <w:rsid w:val="00A47728"/>
    <w:rsid w:val="00A66225"/>
    <w:rsid w:val="00A87178"/>
    <w:rsid w:val="00A94DDF"/>
    <w:rsid w:val="00AB3090"/>
    <w:rsid w:val="00AD1979"/>
    <w:rsid w:val="00AD30C5"/>
    <w:rsid w:val="00AE4F1C"/>
    <w:rsid w:val="00B16594"/>
    <w:rsid w:val="00B32C5C"/>
    <w:rsid w:val="00B444C7"/>
    <w:rsid w:val="00BA2A5A"/>
    <w:rsid w:val="00BB2688"/>
    <w:rsid w:val="00BC7AE6"/>
    <w:rsid w:val="00BD091B"/>
    <w:rsid w:val="00C02DD8"/>
    <w:rsid w:val="00C030B3"/>
    <w:rsid w:val="00C13706"/>
    <w:rsid w:val="00C1797E"/>
    <w:rsid w:val="00C34499"/>
    <w:rsid w:val="00C4353E"/>
    <w:rsid w:val="00C45184"/>
    <w:rsid w:val="00C76ABA"/>
    <w:rsid w:val="00C83699"/>
    <w:rsid w:val="00CE0F27"/>
    <w:rsid w:val="00D1485C"/>
    <w:rsid w:val="00D223EE"/>
    <w:rsid w:val="00D70284"/>
    <w:rsid w:val="00D74203"/>
    <w:rsid w:val="00D94A4C"/>
    <w:rsid w:val="00DA2A8C"/>
    <w:rsid w:val="00DC7ACA"/>
    <w:rsid w:val="00DE2433"/>
    <w:rsid w:val="00DE3E0A"/>
    <w:rsid w:val="00DF1548"/>
    <w:rsid w:val="00DF31DB"/>
    <w:rsid w:val="00E26680"/>
    <w:rsid w:val="00E455AD"/>
    <w:rsid w:val="00E50575"/>
    <w:rsid w:val="00E6100E"/>
    <w:rsid w:val="00E75F89"/>
    <w:rsid w:val="00EA2E01"/>
    <w:rsid w:val="00EE53DD"/>
    <w:rsid w:val="00EF2719"/>
    <w:rsid w:val="00F31B79"/>
    <w:rsid w:val="00F345EF"/>
    <w:rsid w:val="00F46606"/>
    <w:rsid w:val="00F815FE"/>
    <w:rsid w:val="00F83D8E"/>
    <w:rsid w:val="00F90029"/>
    <w:rsid w:val="00FB2919"/>
    <w:rsid w:val="00FC2B25"/>
    <w:rsid w:val="00FC4ED4"/>
    <w:rsid w:val="00FD12DA"/>
    <w:rsid w:val="00FF37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453EE3"/>
  <w15:docId w15:val="{EAD5C45C-9275-4D66-8B51-D67F4B36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B433B"/>
    <w:rPr>
      <w:sz w:val="22"/>
      <w:szCs w:val="24"/>
      <w:lang w:val="en-US" w:eastAsia="en-US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5A5BA9"/>
    <w:pPr>
      <w:pBdr>
        <w:bottom w:val="single" w:sz="4" w:space="14" w:color="46A748"/>
      </w:pBdr>
      <w:spacing w:line="216" w:lineRule="auto"/>
      <w:outlineLvl w:val="0"/>
    </w:pPr>
    <w:rPr>
      <w:rFonts w:ascii="Arial" w:hAnsi="Arial" w:cs="Arial-BoldMT"/>
      <w:b/>
      <w:bCs/>
      <w:color w:val="46A748"/>
      <w:spacing w:val="-8"/>
      <w:sz w:val="80"/>
      <w:szCs w:val="80"/>
    </w:rPr>
  </w:style>
  <w:style w:type="paragraph" w:styleId="Heading2">
    <w:name w:val="heading 2"/>
    <w:basedOn w:val="BasicParagraph"/>
    <w:next w:val="Normal"/>
    <w:link w:val="Heading2Char"/>
    <w:uiPriority w:val="9"/>
    <w:qFormat/>
    <w:rsid w:val="005A5BA9"/>
    <w:pPr>
      <w:suppressAutoHyphens/>
      <w:spacing w:before="113" w:after="57"/>
      <w:outlineLvl w:val="1"/>
    </w:pPr>
    <w:rPr>
      <w:rFonts w:ascii="Arial" w:hAnsi="Arial" w:cs="Arial-BoldMT"/>
      <w:b/>
      <w:bCs/>
      <w:color w:val="00AEEF"/>
      <w:spacing w:val="-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25B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2230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048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113555"/>
    <w:pPr>
      <w:ind w:left="6010"/>
    </w:pPr>
    <w:rPr>
      <w:rFonts w:cs="ArialMT"/>
      <w:spacing w:val="-1"/>
      <w:sz w:val="15"/>
      <w:szCs w:val="15"/>
    </w:rPr>
  </w:style>
  <w:style w:type="character" w:customStyle="1" w:styleId="FooterChar">
    <w:name w:val="Footer Char"/>
    <w:basedOn w:val="DefaultParagraphFont"/>
    <w:link w:val="Footer"/>
    <w:uiPriority w:val="99"/>
    <w:rsid w:val="00113555"/>
    <w:rPr>
      <w:rFonts w:ascii="Arial" w:hAnsi="Arial" w:cs="ArialMT"/>
      <w:spacing w:val="-1"/>
      <w:sz w:val="15"/>
      <w:szCs w:val="15"/>
    </w:rPr>
  </w:style>
  <w:style w:type="paragraph" w:customStyle="1" w:styleId="BasicParagraph">
    <w:name w:val="[Basic Paragraph]"/>
    <w:basedOn w:val="Normal"/>
    <w:uiPriority w:val="99"/>
    <w:rsid w:val="002230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A5BA9"/>
    <w:rPr>
      <w:rFonts w:ascii="Arial" w:hAnsi="Arial" w:cs="Arial-BoldMT"/>
      <w:b/>
      <w:bCs/>
      <w:color w:val="46A748"/>
      <w:spacing w:val="-8"/>
      <w:sz w:val="80"/>
      <w:szCs w:val="80"/>
    </w:rPr>
  </w:style>
  <w:style w:type="character" w:customStyle="1" w:styleId="Heading2Char">
    <w:name w:val="Heading 2 Char"/>
    <w:basedOn w:val="DefaultParagraphFont"/>
    <w:link w:val="Heading2"/>
    <w:uiPriority w:val="9"/>
    <w:rsid w:val="005A5BA9"/>
    <w:rPr>
      <w:rFonts w:ascii="Arial" w:hAnsi="Arial" w:cs="Arial-BoldMT"/>
      <w:b/>
      <w:bCs/>
      <w:color w:val="00AEEF"/>
      <w:spacing w:val="-2"/>
      <w:sz w:val="20"/>
      <w:szCs w:val="20"/>
    </w:rPr>
  </w:style>
  <w:style w:type="paragraph" w:styleId="BodyText">
    <w:name w:val="Body Text"/>
    <w:basedOn w:val="BasicParagraph"/>
    <w:link w:val="BodyTextChar"/>
    <w:uiPriority w:val="99"/>
    <w:unhideWhenUsed/>
    <w:rsid w:val="00216AAB"/>
    <w:pPr>
      <w:suppressAutoHyphens/>
      <w:spacing w:before="120" w:after="120" w:line="240" w:lineRule="auto"/>
    </w:pPr>
    <w:rPr>
      <w:rFonts w:ascii="Arial" w:hAnsi="Arial" w:cs="ArialMT"/>
      <w:spacing w:val="-2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216AAB"/>
    <w:rPr>
      <w:rFonts w:ascii="Arial" w:hAnsi="Arial" w:cs="ArialMT"/>
      <w:color w:val="000000"/>
      <w:spacing w:val="-2"/>
      <w:sz w:val="20"/>
      <w:szCs w:val="20"/>
    </w:rPr>
  </w:style>
  <w:style w:type="paragraph" w:customStyle="1" w:styleId="Bullet1">
    <w:name w:val="Bullet 1"/>
    <w:basedOn w:val="Normal"/>
    <w:rsid w:val="00216AAB"/>
    <w:pPr>
      <w:numPr>
        <w:numId w:val="1"/>
      </w:numPr>
      <w:spacing w:before="120" w:after="120"/>
    </w:pPr>
  </w:style>
  <w:style w:type="paragraph" w:customStyle="1" w:styleId="Bullet2">
    <w:name w:val="Bullet 2"/>
    <w:basedOn w:val="Normal"/>
    <w:rsid w:val="00216AAB"/>
    <w:pPr>
      <w:numPr>
        <w:numId w:val="2"/>
      </w:numPr>
      <w:spacing w:before="60" w:after="60"/>
      <w:ind w:left="568" w:hanging="284"/>
    </w:pPr>
  </w:style>
  <w:style w:type="paragraph" w:customStyle="1" w:styleId="footerweb">
    <w:name w:val="footer web"/>
    <w:basedOn w:val="Normal"/>
    <w:qFormat/>
    <w:rsid w:val="005A5BA9"/>
    <w:pPr>
      <w:spacing w:after="57"/>
      <w:ind w:left="6010"/>
      <w:jc w:val="both"/>
    </w:pPr>
    <w:rPr>
      <w:rFonts w:ascii="Arial Rounded MT Bold" w:hAnsi="Arial Rounded MT Bold" w:cs="ArialRoundedMTBold"/>
      <w:color w:val="00AEEF"/>
      <w:spacing w:val="-3"/>
      <w:sz w:val="16"/>
      <w:szCs w:val="16"/>
    </w:rPr>
  </w:style>
  <w:style w:type="paragraph" w:customStyle="1" w:styleId="footerabn">
    <w:name w:val="footer abn"/>
    <w:basedOn w:val="Footer"/>
    <w:qFormat/>
    <w:rsid w:val="00113555"/>
    <w:rPr>
      <w:sz w:val="12"/>
    </w:rPr>
  </w:style>
  <w:style w:type="paragraph" w:styleId="BalloonText">
    <w:name w:val="Balloon Text"/>
    <w:basedOn w:val="Normal"/>
    <w:link w:val="BalloonTextChar"/>
    <w:rsid w:val="00D74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74203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D742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1F4D5A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F31B7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E6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atie.prior@wnswphn.org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wnswphn.org.au/calendar/67/753-CPD-event-Breast-Cancer-Current-trends-in-Diagnosis-and-Management-Bathurst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Primary%20Healthcare\Education\Archive%20WML%20-%2030%20June%202015\Archived%20Templates%20DO%20NOT%20USE\Old%20Versions%20of%20WML%20Templates\Template%20Event%20Flyer%20Oct%2019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61F6BA7F99F84094FE95517D1853D0" ma:contentTypeVersion="0" ma:contentTypeDescription="Create a new document." ma:contentTypeScope="" ma:versionID="378b038f353b377e6cb4fa758510e4b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632581fadfa51a52ea46ddb307d92e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4281E7-0E03-479B-B14D-9E04527BAB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116DA9-0B31-472C-9682-ACF51E08E4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46F6BA-1774-47E0-973E-840A61E6F2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5315E7-5F0C-4471-B170-6BBB9808E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Event Flyer Oct 19 2012</Template>
  <TotalTime>0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NSW Medicare Local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Erica Gilbert</dc:creator>
  <cp:lastModifiedBy>Wendy Marshall</cp:lastModifiedBy>
  <cp:revision>2</cp:revision>
  <cp:lastPrinted>2019-03-18T00:47:00Z</cp:lastPrinted>
  <dcterms:created xsi:type="dcterms:W3CDTF">2019-09-25T05:30:00Z</dcterms:created>
  <dcterms:modified xsi:type="dcterms:W3CDTF">2019-09-25T05:30:00Z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0x010100B761F6BA7F99F84094FE95517D1853D0</vt:lpwstr>
  </property>
</Properties>
</file>